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46"/>
      </w:tblGrid>
      <w:tr w:rsidR="00674DEC" w:rsidRPr="00174B65" w14:paraId="35E8F089" w14:textId="77777777" w:rsidTr="007E5619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ECDC5" w14:textId="15C1308B" w:rsidR="00674DEC" w:rsidRPr="00174B65" w:rsidRDefault="00674DEC" w:rsidP="007E5619">
            <w:pPr>
              <w:pStyle w:val="BasicParagraph"/>
              <w:spacing w:line="240" w:lineRule="auto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Vecne príslušný organizačný útvar</w:t>
            </w:r>
            <w:r w:rsidR="002421ED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 xml:space="preserve"> P</w:t>
            </w:r>
            <w:r w:rsidR="005071B6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riF</w:t>
            </w:r>
            <w:r w:rsidR="002421ED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 xml:space="preserve"> UK</w:t>
            </w:r>
            <w:r w:rsidRPr="00174B6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:</w:t>
            </w:r>
          </w:p>
        </w:tc>
      </w:tr>
      <w:tr w:rsidR="00674DEC" w:rsidRPr="00174B65" w14:paraId="43946F53" w14:textId="77777777" w:rsidTr="007E5619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075CF" w14:textId="67E9A10E" w:rsidR="00674DEC" w:rsidRPr="00174B65" w:rsidRDefault="00674DEC" w:rsidP="007E5619">
            <w:pPr>
              <w:pStyle w:val="BasicParagraph"/>
              <w:spacing w:line="240" w:lineRule="auto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Zamestnanec</w:t>
            </w:r>
            <w:r w:rsidR="00C05199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 xml:space="preserve"> </w:t>
            </w:r>
            <w:r w:rsidR="00C05199" w:rsidRPr="00E800D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(</w:t>
            </w:r>
            <w:r w:rsidR="00313C5D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M</w:t>
            </w:r>
            <w:r w:rsidR="00C05199" w:rsidRPr="00E800D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eno</w:t>
            </w:r>
            <w:r w:rsidR="00B173A4" w:rsidRPr="00E800D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 xml:space="preserve"> a</w:t>
            </w:r>
            <w:r w:rsidR="00C05199" w:rsidRPr="00E800D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 xml:space="preserve"> priezvisko, podpis)</w:t>
            </w:r>
            <w:r w:rsidRPr="00E800D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:</w:t>
            </w:r>
          </w:p>
        </w:tc>
      </w:tr>
      <w:tr w:rsidR="00674DEC" w:rsidRPr="00174B65" w14:paraId="3D865C23" w14:textId="77777777" w:rsidTr="00AF09E8">
        <w:trPr>
          <w:trHeight w:val="1095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D4F2B" w14:textId="45E3CEA5" w:rsidR="003C287D" w:rsidRDefault="00674DEC" w:rsidP="003C287D">
            <w:pPr>
              <w:pStyle w:val="BasicParagraph"/>
              <w:spacing w:line="240" w:lineRule="auto"/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 xml:space="preserve">Popis požadovaného tovaru, prác a služieb a zdôvodnenie požiadavky: </w:t>
            </w:r>
          </w:p>
          <w:p w14:paraId="4F7B7A44" w14:textId="4F0E52E0" w:rsidR="00324166" w:rsidRDefault="00324166" w:rsidP="003C287D">
            <w:pPr>
              <w:pStyle w:val="BasicParagraph"/>
              <w:spacing w:line="240" w:lineRule="auto"/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</w:pPr>
          </w:p>
          <w:p w14:paraId="7B7A9F49" w14:textId="77777777" w:rsidR="003C287D" w:rsidRDefault="003C287D" w:rsidP="003C287D">
            <w:pPr>
              <w:pStyle w:val="BasicParagraph"/>
              <w:spacing w:line="240" w:lineRule="auto"/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</w:pPr>
          </w:p>
          <w:p w14:paraId="5428D529" w14:textId="2A82EAE8" w:rsidR="00674DEC" w:rsidRPr="00174B65" w:rsidRDefault="00674DEC" w:rsidP="003C287D">
            <w:pPr>
              <w:pStyle w:val="BasicParagraph"/>
              <w:spacing w:line="240" w:lineRule="auto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Zdroj/finančné krytie:</w:t>
            </w:r>
          </w:p>
        </w:tc>
      </w:tr>
      <w:tr w:rsidR="00674DEC" w:rsidRPr="00174B65" w14:paraId="4513A8BB" w14:textId="77777777" w:rsidTr="00AF09E8">
        <w:trPr>
          <w:trHeight w:val="42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9872D" w14:textId="7C8BC67E" w:rsidR="00674DEC" w:rsidRPr="00174B65" w:rsidRDefault="00674DEC" w:rsidP="007E5619">
            <w:pPr>
              <w:pStyle w:val="BasicParagraph"/>
              <w:spacing w:line="240" w:lineRule="auto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Predpokladaná cena vrátane DPH v Eur:</w:t>
            </w:r>
            <w:r w:rsidR="00291662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 xml:space="preserve"> </w:t>
            </w:r>
          </w:p>
        </w:tc>
      </w:tr>
      <w:tr w:rsidR="00674DEC" w:rsidRPr="00174B65" w14:paraId="3BAC1A8B" w14:textId="77777777" w:rsidTr="007E5619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CF08B" w14:textId="77777777" w:rsidR="00674DEC" w:rsidRPr="00174B65" w:rsidRDefault="00674DEC" w:rsidP="007E5619">
            <w:pPr>
              <w:pStyle w:val="BasicParagraph"/>
              <w:spacing w:line="240" w:lineRule="auto"/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Dodávateľ tovaru, prác a služieb (názov/meno, adresa, IČO, bankové spojenie), ak je známy:</w:t>
            </w:r>
          </w:p>
          <w:p w14:paraId="22E4B979" w14:textId="77777777" w:rsidR="00674DEC" w:rsidRPr="00174B65" w:rsidRDefault="00674DEC" w:rsidP="007E5619">
            <w:pPr>
              <w:pStyle w:val="BasicParagraph"/>
              <w:spacing w:line="240" w:lineRule="auto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</w:p>
        </w:tc>
      </w:tr>
      <w:tr w:rsidR="00674DEC" w:rsidRPr="00174B65" w14:paraId="44909F85" w14:textId="77777777" w:rsidTr="007E5619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31A31" w14:textId="77777777" w:rsidR="00674DEC" w:rsidRPr="00174B65" w:rsidRDefault="00674DEC" w:rsidP="007E5619">
            <w:pPr>
              <w:pStyle w:val="BasicParagraph"/>
              <w:spacing w:line="240" w:lineRule="auto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 xml:space="preserve">V prípade osobitne určeného zdroja financovania (projekty  EÚ, ostatné projekty, granty...) – finančná operácia </w:t>
            </w:r>
            <w:r w:rsidR="00691AB3" w:rsidRPr="00174B6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br/>
            </w:r>
            <w:r w:rsidRPr="00174B6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 xml:space="preserve"> je  /  nie je </w:t>
            </w:r>
            <w:r w:rsidRPr="00174B65">
              <w:rPr>
                <w:rFonts w:ascii="Corbel" w:hAnsi="Corbel" w:cstheme="minorHAnsi"/>
                <w:sz w:val="20"/>
                <w:szCs w:val="20"/>
                <w:vertAlign w:val="superscript"/>
                <w:lang w:val="sk-SK"/>
                <w14:numForm w14:val="lining"/>
              </w:rPr>
              <w:t xml:space="preserve">*) </w:t>
            </w:r>
            <w:r w:rsidRPr="00174B6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 xml:space="preserve">  v súlade s:</w:t>
            </w:r>
          </w:p>
        </w:tc>
      </w:tr>
      <w:tr w:rsidR="00674DEC" w:rsidRPr="00174B65" w14:paraId="2C3F9B2C" w14:textId="77777777" w:rsidTr="007E5619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4835C" w14:textId="77777777" w:rsidR="00674DEC" w:rsidRPr="00174B65" w:rsidRDefault="00674DEC" w:rsidP="007E5619">
            <w:pPr>
              <w:pStyle w:val="BasicParagraph"/>
              <w:spacing w:line="240" w:lineRule="auto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  <w:t>a) Zmluva o poskytnutí  NFP – názov/ITMS kód:</w:t>
            </w:r>
          </w:p>
          <w:p w14:paraId="079F52CE" w14:textId="3F32D251" w:rsidR="00674DEC" w:rsidRPr="00174B65" w:rsidRDefault="00674DEC" w:rsidP="007E5619">
            <w:pPr>
              <w:pStyle w:val="BasicParagraph"/>
              <w:spacing w:line="240" w:lineRule="auto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  <w:t>b) Iná zmluva/projekt č.:</w:t>
            </w:r>
          </w:p>
          <w:p w14:paraId="37C093DE" w14:textId="2C240D9E" w:rsidR="00674DEC" w:rsidRDefault="00674DEC" w:rsidP="00145C51">
            <w:pPr>
              <w:pStyle w:val="BasicParagraph"/>
              <w:spacing w:line="240" w:lineRule="auto"/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  <w:t xml:space="preserve">  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Dátum:                      </w:t>
            </w:r>
            <w:r w:rsidR="00AF09E8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          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Meno a priezvisko, podpis zodpovedného riešiteľa</w:t>
            </w:r>
            <w:r w:rsidR="00074360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>:</w:t>
            </w:r>
          </w:p>
          <w:p w14:paraId="3B7C57C3" w14:textId="15E2808E" w:rsidR="00313C5D" w:rsidRPr="00174B65" w:rsidRDefault="00313C5D" w:rsidP="00145C51">
            <w:pPr>
              <w:pStyle w:val="BasicParagraph"/>
              <w:spacing w:line="240" w:lineRule="auto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  <w:t xml:space="preserve">                                        </w:t>
            </w:r>
            <w:r w:rsidR="00AF09E8"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  <w:t xml:space="preserve">            </w:t>
            </w:r>
            <w:r w:rsidRPr="00AF09E8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>Meno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a priezvisko, podpis</w:t>
            </w:r>
            <w:r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finančného manažmentu projektov/grantov</w:t>
            </w:r>
            <w:r w:rsidR="00074360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>:</w:t>
            </w:r>
          </w:p>
        </w:tc>
      </w:tr>
      <w:tr w:rsidR="00674DEC" w:rsidRPr="00174B65" w14:paraId="56C24F9C" w14:textId="77777777" w:rsidTr="007E5619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0BDD4" w14:textId="77777777" w:rsidR="00674DEC" w:rsidRPr="00174B65" w:rsidRDefault="00674DEC" w:rsidP="007E5619">
            <w:pPr>
              <w:pStyle w:val="BasicParagraph"/>
              <w:spacing w:line="240" w:lineRule="auto"/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Finančná operácia  </w:t>
            </w:r>
            <w:r w:rsidRPr="00174B65">
              <w:rPr>
                <w:rFonts w:ascii="Corbel" w:hAnsi="Corbel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 xml:space="preserve"> je  /  nie je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 v súlade s činnosťou organizačného útvaru a  </w:t>
            </w:r>
            <w:r w:rsidRPr="00174B65">
              <w:rPr>
                <w:rFonts w:ascii="Corbel" w:hAnsi="Corbel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>je  /  nie je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 možné v nej pokračovať. Základnú finančnú kontrolu vykonal:</w:t>
            </w:r>
          </w:p>
          <w:p w14:paraId="12E42DEB" w14:textId="13AC15B6" w:rsidR="00674DEC" w:rsidRPr="00174B65" w:rsidRDefault="00674DEC" w:rsidP="007E5619">
            <w:pPr>
              <w:pStyle w:val="BasicParagraph"/>
              <w:spacing w:line="240" w:lineRule="auto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Dátum:                    </w:t>
            </w:r>
            <w:r w:rsidR="00AF09E8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           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</w:t>
            </w:r>
            <w:r w:rsidR="004C1080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         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Meno a priezvisko, podpis vedúceho zamestnanca:</w:t>
            </w:r>
          </w:p>
        </w:tc>
      </w:tr>
    </w:tbl>
    <w:p w14:paraId="7774F932" w14:textId="5C00C89C" w:rsidR="00674DEC" w:rsidRPr="00174B65" w:rsidRDefault="00674DEC" w:rsidP="007E5619">
      <w:pPr>
        <w:pStyle w:val="BasicParagraph"/>
        <w:spacing w:before="120" w:line="276" w:lineRule="auto"/>
        <w:ind w:right="-35"/>
        <w:rPr>
          <w:rFonts w:ascii="Corbel" w:hAnsi="Corbel" w:cstheme="minorHAnsi"/>
          <w:sz w:val="20"/>
          <w:szCs w:val="20"/>
          <w:lang w:val="sk-SK"/>
          <w14:numForm w14:val="lining"/>
        </w:rPr>
      </w:pPr>
      <w:r w:rsidRPr="00174B65">
        <w:rPr>
          <w:rFonts w:ascii="Corbel" w:hAnsi="Corbel" w:cstheme="minorHAnsi"/>
          <w:b/>
          <w:bCs/>
          <w:sz w:val="20"/>
          <w:szCs w:val="20"/>
          <w:lang w:val="sk-SK"/>
          <w14:numForm w14:val="lining"/>
        </w:rPr>
        <w:t>Dispozície pre VO: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46"/>
      </w:tblGrid>
      <w:tr w:rsidR="00674DEC" w:rsidRPr="00174B65" w14:paraId="29FB712B" w14:textId="77777777" w:rsidTr="001F3898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8F816" w14:textId="77777777" w:rsidR="00674DEC" w:rsidRPr="00174B65" w:rsidRDefault="00674DEC" w:rsidP="00412079">
            <w:pPr>
              <w:pStyle w:val="BasicParagraph"/>
              <w:tabs>
                <w:tab w:val="left" w:pos="5320"/>
              </w:tabs>
              <w:spacing w:line="276" w:lineRule="auto"/>
              <w:ind w:right="-35"/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 xml:space="preserve">Číslo zmluvy: </w:t>
            </w:r>
            <w:r w:rsidRPr="00174B6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ab/>
              <w:t xml:space="preserve">Skupina materiálu: </w:t>
            </w:r>
          </w:p>
          <w:p w14:paraId="6AA246D2" w14:textId="442D855B" w:rsidR="00674DEC" w:rsidRPr="00174B65" w:rsidRDefault="00674DEC" w:rsidP="007E5619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Finančná operácia  </w:t>
            </w:r>
            <w:r w:rsidR="00AF09E8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</w:t>
            </w:r>
            <w:r w:rsidRPr="00174B65">
              <w:rPr>
                <w:rFonts w:ascii="Corbel" w:hAnsi="Corbel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>je  /  nie je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v súlade so zákonom </w:t>
            </w:r>
            <w:r w:rsidR="00AF09E8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č. </w:t>
            </w:r>
            <w:r w:rsidR="00E61B78"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>343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>/20</w:t>
            </w:r>
            <w:r w:rsidR="00E61B78"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>15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Z. z. o verejnom obstarávaní </w:t>
            </w:r>
            <w:r w:rsidR="00AF09E8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v znení </w:t>
            </w:r>
            <w:r w:rsidR="00AF09E8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neskorších </w:t>
            </w:r>
            <w:r w:rsidR="00AF09E8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predpisov </w:t>
            </w:r>
            <w:r w:rsidR="00AF09E8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a </w:t>
            </w:r>
            <w:r w:rsidR="00AF09E8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</w:t>
            </w:r>
            <w:r w:rsidRPr="00174B65">
              <w:rPr>
                <w:rFonts w:ascii="Corbel" w:hAnsi="Corbel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>je  /  nie je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možné v nej pokračovať. Základnú finančnú kontrolu vykonal: </w:t>
            </w:r>
          </w:p>
          <w:p w14:paraId="52C9FCFE" w14:textId="346B2E92" w:rsidR="00674DEC" w:rsidRPr="00174B65" w:rsidRDefault="00674DEC" w:rsidP="004002D8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  <w:t xml:space="preserve"> 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Dátum:                        </w:t>
            </w:r>
            <w:r w:rsidR="00AF09E8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        </w:t>
            </w:r>
            <w:r w:rsidR="00C85BA7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Referát  verejného obstarávania                                                                          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>, podpis:</w:t>
            </w:r>
          </w:p>
        </w:tc>
      </w:tr>
    </w:tbl>
    <w:p w14:paraId="2E3150BE" w14:textId="2C593B2C" w:rsidR="00674DEC" w:rsidRPr="00174B65" w:rsidRDefault="00674DEC" w:rsidP="007E5619">
      <w:pPr>
        <w:pStyle w:val="BasicParagraph"/>
        <w:spacing w:before="120" w:line="276" w:lineRule="auto"/>
        <w:ind w:right="-35"/>
        <w:rPr>
          <w:rFonts w:ascii="Corbel" w:hAnsi="Corbel" w:cstheme="minorHAnsi"/>
          <w:sz w:val="20"/>
          <w:szCs w:val="20"/>
          <w:lang w:val="sk-SK"/>
          <w14:numForm w14:val="lining"/>
        </w:rPr>
      </w:pPr>
      <w:r w:rsidRPr="00174B65">
        <w:rPr>
          <w:rFonts w:ascii="Corbel" w:hAnsi="Corbel" w:cstheme="minorHAnsi"/>
          <w:b/>
          <w:bCs/>
          <w:sz w:val="20"/>
          <w:szCs w:val="20"/>
          <w:lang w:val="sk-SK"/>
          <w14:numForm w14:val="lining"/>
        </w:rPr>
        <w:t>Rozpočtové dispozície: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5"/>
        <w:gridCol w:w="1968"/>
        <w:gridCol w:w="2739"/>
        <w:gridCol w:w="2118"/>
        <w:gridCol w:w="1966"/>
      </w:tblGrid>
      <w:tr w:rsidR="00174B65" w:rsidRPr="00174B65" w14:paraId="2CBFA5C1" w14:textId="77777777" w:rsidTr="00AF09E8">
        <w:trPr>
          <w:trHeight w:val="187"/>
        </w:trPr>
        <w:tc>
          <w:tcPr>
            <w:tcW w:w="7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365DC" w14:textId="77777777" w:rsidR="00674DEC" w:rsidRPr="00174B65" w:rsidRDefault="00674DEC" w:rsidP="007E5619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Zdroj</w:t>
            </w:r>
          </w:p>
        </w:tc>
        <w:tc>
          <w:tcPr>
            <w:tcW w:w="9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784C8" w14:textId="77777777" w:rsidR="00674DEC" w:rsidRPr="00174B65" w:rsidRDefault="00674DEC" w:rsidP="007E5619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Funkčná oblasť</w:t>
            </w:r>
          </w:p>
        </w:tc>
        <w:tc>
          <w:tcPr>
            <w:tcW w:w="1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DE105" w14:textId="77777777" w:rsidR="00674DEC" w:rsidRPr="00174B65" w:rsidRDefault="00674DEC" w:rsidP="007E5619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Ekonomická klasifikácia</w:t>
            </w:r>
          </w:p>
        </w:tc>
        <w:tc>
          <w:tcPr>
            <w:tcW w:w="10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E5A1A" w14:textId="77777777" w:rsidR="00674DEC" w:rsidRPr="00174B65" w:rsidRDefault="00674DEC" w:rsidP="007E5619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Prvok ŠPP</w:t>
            </w: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376C1" w14:textId="77777777" w:rsidR="00674DEC" w:rsidRPr="00174B65" w:rsidRDefault="00674DEC" w:rsidP="007E5619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b/>
                <w:bCs/>
                <w:sz w:val="20"/>
                <w:szCs w:val="20"/>
                <w:lang w:val="sk-SK"/>
                <w14:numForm w14:val="lining"/>
              </w:rPr>
              <w:t>Fin. stredisko</w:t>
            </w:r>
          </w:p>
        </w:tc>
      </w:tr>
      <w:tr w:rsidR="00174B65" w:rsidRPr="00174B65" w14:paraId="67764EC7" w14:textId="77777777" w:rsidTr="00AF09E8">
        <w:trPr>
          <w:cantSplit/>
          <w:trHeight w:hRule="exact" w:val="565"/>
        </w:trPr>
        <w:tc>
          <w:tcPr>
            <w:tcW w:w="7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69635" w14:textId="77777777" w:rsidR="00674DEC" w:rsidRPr="00174B65" w:rsidRDefault="00674DEC" w:rsidP="007E5619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0"/>
                <w:szCs w:val="20"/>
                <w:lang w:val="sk-SK"/>
                <w14:numForm w14:val="lining"/>
              </w:rPr>
            </w:pPr>
          </w:p>
        </w:tc>
        <w:tc>
          <w:tcPr>
            <w:tcW w:w="9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D58D3" w14:textId="77777777" w:rsidR="00674DEC" w:rsidRPr="00174B65" w:rsidRDefault="00674DEC" w:rsidP="007E5619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0"/>
                <w:szCs w:val="20"/>
                <w:lang w:val="sk-SK"/>
                <w14:numForm w14:val="lining"/>
              </w:rPr>
            </w:pPr>
          </w:p>
        </w:tc>
        <w:tc>
          <w:tcPr>
            <w:tcW w:w="1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5943B" w14:textId="77777777" w:rsidR="00674DEC" w:rsidRPr="00174B65" w:rsidRDefault="00674DEC" w:rsidP="007E5619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0"/>
                <w:szCs w:val="20"/>
                <w:lang w:val="sk-SK"/>
                <w14:numForm w14:val="lining"/>
              </w:rPr>
            </w:pPr>
          </w:p>
        </w:tc>
        <w:tc>
          <w:tcPr>
            <w:tcW w:w="10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485C2" w14:textId="77777777" w:rsidR="00674DEC" w:rsidRPr="00174B65" w:rsidRDefault="00674DEC" w:rsidP="007E5619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0"/>
                <w:szCs w:val="20"/>
                <w:lang w:val="sk-SK"/>
                <w14:numForm w14:val="lining"/>
              </w:rPr>
            </w:pPr>
          </w:p>
        </w:tc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C33A7" w14:textId="77777777" w:rsidR="00674DEC" w:rsidRPr="00174B65" w:rsidRDefault="00674DEC" w:rsidP="007E5619">
            <w:pPr>
              <w:pStyle w:val="NoParagraphStyle"/>
              <w:spacing w:line="240" w:lineRule="auto"/>
              <w:ind w:right="-35"/>
              <w:textAlignment w:val="auto"/>
              <w:rPr>
                <w:rFonts w:ascii="Corbel" w:hAnsi="Corbel" w:cstheme="minorHAnsi"/>
                <w:color w:val="auto"/>
                <w:sz w:val="20"/>
                <w:szCs w:val="20"/>
                <w:lang w:val="sk-SK"/>
                <w14:numForm w14:val="lining"/>
              </w:rPr>
            </w:pPr>
          </w:p>
        </w:tc>
      </w:tr>
      <w:tr w:rsidR="00174B65" w:rsidRPr="00174B65" w14:paraId="231D1BC5" w14:textId="77777777" w:rsidTr="00AF09E8">
        <w:trPr>
          <w:trHeight w:val="59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04462" w14:textId="77777777" w:rsidR="00674DEC" w:rsidRPr="00174B65" w:rsidRDefault="00674DEC" w:rsidP="007E5619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Finančná operácia  </w:t>
            </w:r>
            <w:r w:rsidRPr="00174B65">
              <w:rPr>
                <w:rFonts w:ascii="Corbel" w:hAnsi="Corbel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>je  /  nie je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v súlade s rozpočtom organizačnej jednotky UK a  </w:t>
            </w:r>
            <w:r w:rsidRPr="00174B65">
              <w:rPr>
                <w:rFonts w:ascii="Corbel" w:hAnsi="Corbel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>je  /  nie je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možné v nej pokračovať. Základnú finančnú kontrolu vykonal:</w:t>
            </w:r>
          </w:p>
          <w:p w14:paraId="63B49DF8" w14:textId="5AAC7A24" w:rsidR="00674DEC" w:rsidRPr="00174B65" w:rsidRDefault="00674DEC" w:rsidP="007E5619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Dátum:                       </w:t>
            </w:r>
            <w:r w:rsidR="00AF09E8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   </w:t>
            </w:r>
            <w:r w:rsidR="007724F4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</w:t>
            </w:r>
            <w:r w:rsidR="00AF09E8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  </w:t>
            </w:r>
            <w:r w:rsidR="00C85BA7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Referát rozpočtu a financovanie                                                                               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>, podpi</w:t>
            </w:r>
            <w:r w:rsidR="004C4EB0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>s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>:</w:t>
            </w:r>
          </w:p>
        </w:tc>
      </w:tr>
      <w:tr w:rsidR="004C4EB0" w:rsidRPr="00174B65" w14:paraId="1C14B3A0" w14:textId="77777777" w:rsidTr="00AF09E8">
        <w:trPr>
          <w:trHeight w:val="475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BFAF8" w14:textId="77777777" w:rsidR="00324166" w:rsidRDefault="004C4EB0" w:rsidP="0026471E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</w:pPr>
            <w:r w:rsidRPr="007616BE">
              <w:rPr>
                <w:rFonts w:ascii="Corbel" w:hAnsi="Corbel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>Účtovné dispozície</w:t>
            </w:r>
            <w:r w:rsidR="007616BE" w:rsidRPr="007616BE">
              <w:rPr>
                <w:rFonts w:ascii="Corbel" w:hAnsi="Corbel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 xml:space="preserve"> (nepovinné)</w:t>
            </w:r>
            <w:r w:rsidRPr="007616BE">
              <w:rPr>
                <w:rFonts w:ascii="Corbel" w:hAnsi="Corbel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 xml:space="preserve">:       </w:t>
            </w:r>
          </w:p>
          <w:p w14:paraId="0B2B6D81" w14:textId="5A69477B" w:rsidR="004C4EB0" w:rsidRPr="00DB2885" w:rsidRDefault="004C4EB0" w:rsidP="004C4EB0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</w:pPr>
            <w:r w:rsidRPr="007616BE">
              <w:rPr>
                <w:rFonts w:ascii="Corbel" w:hAnsi="Corbel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 xml:space="preserve">                                                        </w:t>
            </w:r>
          </w:p>
        </w:tc>
      </w:tr>
    </w:tbl>
    <w:p w14:paraId="2EBF24E4" w14:textId="7B6F3CB2" w:rsidR="00674DEC" w:rsidRPr="00174B65" w:rsidRDefault="00674DEC" w:rsidP="007E5619">
      <w:pPr>
        <w:pStyle w:val="BasicParagraph"/>
        <w:spacing w:before="120" w:line="276" w:lineRule="auto"/>
        <w:ind w:right="-35"/>
        <w:rPr>
          <w:rFonts w:ascii="Corbel" w:hAnsi="Corbel" w:cstheme="minorHAnsi"/>
          <w:b/>
          <w:sz w:val="20"/>
          <w:szCs w:val="20"/>
          <w:lang w:val="sk-SK"/>
          <w14:numForm w14:val="lining"/>
        </w:rPr>
      </w:pPr>
      <w:r w:rsidRPr="00174B65">
        <w:rPr>
          <w:rFonts w:ascii="Corbel" w:hAnsi="Corbel" w:cstheme="minorHAnsi"/>
          <w:b/>
          <w:sz w:val="20"/>
          <w:szCs w:val="20"/>
          <w:lang w:val="sk-SK"/>
          <w14:numForm w14:val="lining"/>
        </w:rPr>
        <w:t>Vyjadrenie vedúceho zamestnanca: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46"/>
      </w:tblGrid>
      <w:tr w:rsidR="00674DEC" w:rsidRPr="00174B65" w14:paraId="2D4FF17C" w14:textId="77777777" w:rsidTr="00AF09E8">
        <w:trPr>
          <w:trHeight w:val="83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70DE0" w14:textId="5EF76606" w:rsidR="00674DEC" w:rsidRPr="00174B65" w:rsidRDefault="00674DEC" w:rsidP="007E5619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</w:pP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Finančná operácia  </w:t>
            </w:r>
            <w:r w:rsidRPr="00174B65">
              <w:rPr>
                <w:rFonts w:ascii="Corbel" w:hAnsi="Corbel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>je  /  nie je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v súlade s</w:t>
            </w:r>
            <w:r w:rsidR="007616BE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> 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platnými internými aktmi riadenia na UK a v súlade so zásadami hospodárnosti, efektívnosti, účelnosti a účinnosti pri nakladaní s verejnými prostriedkami a  </w:t>
            </w:r>
            <w:r w:rsidRPr="00174B65">
              <w:rPr>
                <w:rFonts w:ascii="Corbel" w:hAnsi="Corbel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>je  /  nie je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vertAlign w:val="superscript"/>
                <w:lang w:val="sk-SK"/>
                <w14:numForm w14:val="lining"/>
              </w:rPr>
              <w:t>*)</w:t>
            </w:r>
            <w:r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</w:t>
            </w:r>
            <w:r w:rsidRPr="00174B65">
              <w:rPr>
                <w:rFonts w:ascii="Corbel" w:hAnsi="Corbel" w:cstheme="minorHAnsi"/>
                <w:b/>
                <w:bCs/>
                <w:i/>
                <w:iCs/>
                <w:sz w:val="20"/>
                <w:szCs w:val="20"/>
                <w:lang w:val="sk-SK"/>
                <w14:numForm w14:val="lining"/>
              </w:rPr>
              <w:t>možné ju vykonať.</w:t>
            </w:r>
          </w:p>
          <w:p w14:paraId="19069A08" w14:textId="0CEF752D" w:rsidR="00674DEC" w:rsidRPr="00174B65" w:rsidRDefault="00AF09E8" w:rsidP="007E5619">
            <w:pPr>
              <w:pStyle w:val="BasicParagraph"/>
              <w:spacing w:line="240" w:lineRule="auto"/>
              <w:ind w:right="-35"/>
              <w:rPr>
                <w:rFonts w:ascii="Corbel" w:hAnsi="Corbel" w:cstheme="minorHAnsi"/>
                <w:sz w:val="20"/>
                <w:szCs w:val="20"/>
                <w:lang w:val="sk-SK"/>
                <w14:numForm w14:val="lining"/>
              </w:rPr>
            </w:pPr>
            <w:r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74DEC"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Dátum:                        </w:t>
            </w:r>
            <w:r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        </w:t>
            </w:r>
            <w:r w:rsidR="004C1080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 xml:space="preserve">                    Mgr. Vladimíra Kuzma Regrútová</w:t>
            </w:r>
            <w:r w:rsidR="00674DEC" w:rsidRPr="00174B65">
              <w:rPr>
                <w:rFonts w:ascii="Corbel" w:hAnsi="Corbel" w:cstheme="minorHAnsi"/>
                <w:i/>
                <w:iCs/>
                <w:sz w:val="20"/>
                <w:szCs w:val="20"/>
                <w:lang w:val="sk-SK"/>
                <w14:numForm w14:val="lining"/>
              </w:rPr>
              <w:t>, podpis:</w:t>
            </w:r>
          </w:p>
        </w:tc>
      </w:tr>
    </w:tbl>
    <w:p w14:paraId="6EEFEDF2" w14:textId="0097B2CC" w:rsidR="00674DEC" w:rsidRDefault="00674DEC" w:rsidP="007E5619">
      <w:pPr>
        <w:pStyle w:val="BasicParagraph"/>
        <w:spacing w:before="120" w:line="240" w:lineRule="auto"/>
        <w:ind w:right="-35"/>
        <w:rPr>
          <w:rFonts w:ascii="Corbel" w:hAnsi="Corbel" w:cs="Calibri"/>
          <w:sz w:val="20"/>
          <w:szCs w:val="20"/>
          <w:lang w:val="sk-SK"/>
          <w14:numForm w14:val="lining"/>
        </w:rPr>
      </w:pPr>
      <w:r w:rsidRPr="00174B65">
        <w:rPr>
          <w:rFonts w:ascii="Corbel" w:hAnsi="Corbel" w:cs="Calibri"/>
          <w:sz w:val="20"/>
          <w:szCs w:val="20"/>
          <w:vertAlign w:val="superscript"/>
          <w:lang w:val="sk-SK"/>
          <w14:numForm w14:val="lining"/>
        </w:rPr>
        <w:t>*)</w:t>
      </w:r>
      <w:r w:rsidRPr="00174B65">
        <w:rPr>
          <w:rFonts w:ascii="Corbel" w:hAnsi="Corbel" w:cs="Calibri"/>
          <w:sz w:val="20"/>
          <w:szCs w:val="20"/>
          <w:lang w:val="sk-SK"/>
          <w14:numForm w14:val="lining"/>
        </w:rPr>
        <w:t xml:space="preserve">  nehodiace sa prečiarknite</w:t>
      </w:r>
    </w:p>
    <w:p w14:paraId="56B2E027" w14:textId="274E10CE" w:rsidR="00324166" w:rsidRDefault="00324166" w:rsidP="007E5619">
      <w:pPr>
        <w:pStyle w:val="BasicParagraph"/>
        <w:spacing w:before="120" w:line="240" w:lineRule="auto"/>
        <w:ind w:right="-35"/>
        <w:rPr>
          <w:rFonts w:ascii="Corbel" w:hAnsi="Corbel" w:cs="Calibri"/>
          <w:sz w:val="20"/>
          <w:szCs w:val="20"/>
          <w:lang w:val="sk-SK"/>
          <w14:numForm w14:val="lining"/>
        </w:rPr>
      </w:pPr>
    </w:p>
    <w:p w14:paraId="31BCC86E" w14:textId="1B8A6754" w:rsidR="00FC6515" w:rsidRPr="00EB4526" w:rsidRDefault="00FC6515" w:rsidP="00EB4526">
      <w:pPr>
        <w:spacing w:after="240" w:line="240" w:lineRule="auto"/>
        <w:ind w:right="-35"/>
        <w:jc w:val="both"/>
        <w:rPr>
          <w:rFonts w:ascii="Corbel" w:hAnsi="Corbel" w:cs="Calibri"/>
          <w:sz w:val="20"/>
          <w:szCs w:val="20"/>
          <w14:numForm w14:val="lining"/>
        </w:rPr>
      </w:pPr>
    </w:p>
    <w:sectPr w:rsidR="00FC6515" w:rsidRPr="00EB4526" w:rsidSect="001F3898">
      <w:headerReference w:type="default" r:id="rId11"/>
      <w:pgSz w:w="11906" w:h="16838"/>
      <w:pgMar w:top="720" w:right="720" w:bottom="720" w:left="720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E1897" w14:textId="77777777" w:rsidR="00B83FB2" w:rsidRDefault="00B83FB2" w:rsidP="00674DEC">
      <w:pPr>
        <w:spacing w:after="0" w:line="240" w:lineRule="auto"/>
      </w:pPr>
      <w:r>
        <w:separator/>
      </w:r>
    </w:p>
  </w:endnote>
  <w:endnote w:type="continuationSeparator" w:id="0">
    <w:p w14:paraId="7A0C9CF4" w14:textId="77777777" w:rsidR="00B83FB2" w:rsidRDefault="00B83FB2" w:rsidP="00674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iberationSerif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6C394" w14:textId="77777777" w:rsidR="00B83FB2" w:rsidRDefault="00B83FB2" w:rsidP="00674DEC">
      <w:pPr>
        <w:spacing w:after="0" w:line="240" w:lineRule="auto"/>
      </w:pPr>
      <w:r>
        <w:separator/>
      </w:r>
    </w:p>
  </w:footnote>
  <w:footnote w:type="continuationSeparator" w:id="0">
    <w:p w14:paraId="73968781" w14:textId="77777777" w:rsidR="00B83FB2" w:rsidRDefault="00B83FB2" w:rsidP="00674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6237"/>
      <w:gridCol w:w="4253"/>
    </w:tblGrid>
    <w:tr w:rsidR="006A6A73" w:rsidRPr="00A36F5F" w14:paraId="6BD85CFA" w14:textId="77777777" w:rsidTr="006A6A73">
      <w:trPr>
        <w:trHeight w:val="57"/>
      </w:trPr>
      <w:tc>
        <w:tcPr>
          <w:tcW w:w="6237" w:type="dxa"/>
          <w:vAlign w:val="center"/>
        </w:tcPr>
        <w:p w14:paraId="75013401" w14:textId="77777777" w:rsidR="00924904" w:rsidRPr="00924904" w:rsidRDefault="00AC1B13" w:rsidP="006A6A73">
          <w:pPr>
            <w:autoSpaceDE w:val="0"/>
            <w:autoSpaceDN w:val="0"/>
            <w:adjustRightInd w:val="0"/>
            <w:ind w:left="-26" w:hanging="5"/>
            <w:rPr>
              <w:rFonts w:ascii="Corbel" w:hAnsi="Corbel" w:cs="LiberationSerif-Bold"/>
              <w:b/>
              <w:bCs/>
              <w:sz w:val="24"/>
              <w:szCs w:val="24"/>
              <w14:numForm w14:val="lining"/>
            </w:rPr>
          </w:pPr>
          <w:r w:rsidRPr="00AC1B13">
            <w:rPr>
              <w:noProof/>
              <w:lang w:val="en-US"/>
            </w:rPr>
            <w:drawing>
              <wp:inline distT="0" distB="0" distL="0" distR="0" wp14:anchorId="2C46C8AE" wp14:editId="328D92A7">
                <wp:extent cx="1507764" cy="576000"/>
                <wp:effectExtent l="0" t="0" r="381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7764" cy="57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3" w:type="dxa"/>
        </w:tcPr>
        <w:p w14:paraId="4A34EF97" w14:textId="27BB7EAC" w:rsidR="00924904" w:rsidRPr="00A36F5F" w:rsidRDefault="00924904" w:rsidP="005C70CF">
          <w:pPr>
            <w:jc w:val="right"/>
            <w:rPr>
              <w:rFonts w:ascii="Corbel" w:hAnsi="Corbel"/>
              <w:sz w:val="20"/>
              <w:szCs w:val="20"/>
              <w14:numForm w14:val="lining"/>
            </w:rPr>
          </w:pPr>
          <w:r w:rsidRPr="00A36F5F">
            <w:rPr>
              <w:rFonts w:ascii="Corbel" w:hAnsi="Corbel" w:cs="LiberationSerif-Bold"/>
              <w:bCs/>
              <w:sz w:val="20"/>
              <w:szCs w:val="20"/>
              <w14:numForm w14:val="lining"/>
            </w:rPr>
            <w:t xml:space="preserve">Príloha </w:t>
          </w:r>
          <w:r w:rsidR="009178DD" w:rsidRPr="00A36F5F">
            <w:rPr>
              <w:rFonts w:ascii="Corbel" w:hAnsi="Corbel" w:cs="LiberationSerif-Bold"/>
              <w:bCs/>
              <w:sz w:val="20"/>
              <w:szCs w:val="20"/>
              <w14:numForm w14:val="lining"/>
            </w:rPr>
            <w:t xml:space="preserve">č. 1 k vnútornému predpisu č. </w:t>
          </w:r>
          <w:r w:rsidR="00A36F5F" w:rsidRPr="00A36F5F">
            <w:rPr>
              <w:rFonts w:ascii="Corbel" w:hAnsi="Corbel" w:cs="LiberationSerif-Bold"/>
              <w:bCs/>
              <w:sz w:val="20"/>
              <w:szCs w:val="20"/>
              <w14:numForm w14:val="lining"/>
            </w:rPr>
            <w:t>1/2023</w:t>
          </w:r>
        </w:p>
      </w:tc>
    </w:tr>
    <w:tr w:rsidR="006A6A73" w:rsidRPr="00174B65" w14:paraId="70A5792E" w14:textId="77777777" w:rsidTr="006A6A73">
      <w:trPr>
        <w:trHeight w:val="886"/>
      </w:trPr>
      <w:tc>
        <w:tcPr>
          <w:tcW w:w="10490" w:type="dxa"/>
          <w:gridSpan w:val="2"/>
          <w:vAlign w:val="center"/>
        </w:tcPr>
        <w:p w14:paraId="6673DCF4" w14:textId="374C781C" w:rsidR="00924904" w:rsidRPr="00DE0D07" w:rsidRDefault="00924904" w:rsidP="005A12CC">
          <w:pPr>
            <w:autoSpaceDE w:val="0"/>
            <w:autoSpaceDN w:val="0"/>
            <w:adjustRightInd w:val="0"/>
            <w:rPr>
              <w:rFonts w:ascii="Corbel" w:hAnsi="Corbel" w:cs="LiberationSerif-Bold"/>
              <w:bCs/>
              <w14:numForm w14:val="lining"/>
            </w:rPr>
          </w:pPr>
          <w:bookmarkStart w:id="0" w:name="_Hlk31869661"/>
          <w:bookmarkStart w:id="1" w:name="_Hlk31869662"/>
          <w:r w:rsidRPr="00DE0D07">
            <w:rPr>
              <w:rFonts w:ascii="Corbel" w:hAnsi="Corbel" w:cs="LiberationSerif-Bold"/>
              <w:b/>
              <w:bCs/>
              <w14:numForm w14:val="lining"/>
            </w:rPr>
            <w:t>KONTROLNÝ LIST</w:t>
          </w:r>
          <w:r w:rsidR="004C4EB0">
            <w:rPr>
              <w:rFonts w:ascii="Corbel" w:hAnsi="Corbel" w:cs="LiberationSerif-Bold"/>
              <w:b/>
              <w:bCs/>
              <w14:numForm w14:val="lining"/>
            </w:rPr>
            <w:t xml:space="preserve"> </w:t>
          </w:r>
        </w:p>
        <w:p w14:paraId="05F0597B" w14:textId="77777777" w:rsidR="00924904" w:rsidRPr="00174B65" w:rsidRDefault="00924904" w:rsidP="005A12CC">
          <w:pPr>
            <w:autoSpaceDE w:val="0"/>
            <w:autoSpaceDN w:val="0"/>
            <w:adjustRightInd w:val="0"/>
            <w:rPr>
              <w:rFonts w:ascii="Corbel" w:hAnsi="Corbel" w:cs="LiberationSerif-Bold"/>
              <w:b/>
              <w:bCs/>
              <w:sz w:val="28"/>
              <w:szCs w:val="28"/>
              <w14:numForm w14:val="lining"/>
            </w:rPr>
          </w:pPr>
          <w:r w:rsidRPr="00983BF6">
            <w:rPr>
              <w:rFonts w:ascii="Corbel" w:hAnsi="Corbel" w:cs="LiberationSerif-Bold"/>
              <w:bCs/>
              <w:sz w:val="20"/>
              <w:szCs w:val="20"/>
              <w14:numForm w14:val="lining"/>
            </w:rPr>
            <w:t>na vykonanie základnej finančnej kontroly v zmysle § 7 zákona č. 357/2015 Z. z. o finančnej kontrole a audite a o zmene a doplnení niektorých zákonov v znení neskorších predpisov</w:t>
          </w:r>
        </w:p>
      </w:tc>
    </w:tr>
    <w:tr w:rsidR="006A6A73" w:rsidRPr="00174B65" w14:paraId="46BC8C30" w14:textId="77777777" w:rsidTr="006A6A73">
      <w:trPr>
        <w:trHeight w:val="259"/>
      </w:trPr>
      <w:tc>
        <w:tcPr>
          <w:tcW w:w="10490" w:type="dxa"/>
          <w:gridSpan w:val="2"/>
        </w:tcPr>
        <w:p w14:paraId="1726CE14" w14:textId="4635767C" w:rsidR="00924904" w:rsidRPr="00924904" w:rsidRDefault="00924904" w:rsidP="006A6A73">
          <w:pPr>
            <w:autoSpaceDE w:val="0"/>
            <w:autoSpaceDN w:val="0"/>
            <w:adjustRightInd w:val="0"/>
            <w:rPr>
              <w:rFonts w:ascii="Corbel" w:hAnsi="Corbel" w:cs="LiberationSerif-Bold"/>
              <w:b/>
              <w:bCs/>
              <w:sz w:val="20"/>
              <w:szCs w:val="20"/>
              <w14:numForm w14:val="lining"/>
            </w:rPr>
          </w:pPr>
          <w:r w:rsidRPr="00924904">
            <w:rPr>
              <w:rFonts w:ascii="Corbel" w:hAnsi="Corbel" w:cs="Calibri"/>
              <w:b/>
              <w:bCs/>
              <w:sz w:val="20"/>
              <w:szCs w:val="20"/>
              <w14:numForm w14:val="lining"/>
            </w:rPr>
            <w:t>Požiadavka na zabezpečenie dodávky tovaru, prác a</w:t>
          </w:r>
          <w:r w:rsidR="00AE2436">
            <w:rPr>
              <w:rFonts w:ascii="Corbel" w:hAnsi="Corbel" w:cs="Calibri"/>
              <w:b/>
              <w:bCs/>
              <w:sz w:val="20"/>
              <w:szCs w:val="20"/>
              <w14:numForm w14:val="lining"/>
            </w:rPr>
            <w:t> </w:t>
          </w:r>
          <w:r w:rsidRPr="00924904">
            <w:rPr>
              <w:rFonts w:ascii="Corbel" w:hAnsi="Corbel" w:cs="Calibri"/>
              <w:b/>
              <w:bCs/>
              <w:sz w:val="20"/>
              <w:szCs w:val="20"/>
              <w14:numForm w14:val="lining"/>
            </w:rPr>
            <w:t>služieb</w:t>
          </w:r>
          <w:r w:rsidR="00AE2436">
            <w:rPr>
              <w:rFonts w:ascii="Corbel" w:hAnsi="Corbel" w:cs="Calibri"/>
              <w:b/>
              <w:bCs/>
              <w:sz w:val="20"/>
              <w:szCs w:val="20"/>
              <w14:numForm w14:val="lining"/>
            </w:rPr>
            <w:t xml:space="preserve"> </w:t>
          </w:r>
        </w:p>
      </w:tc>
    </w:tr>
    <w:bookmarkEnd w:id="0"/>
    <w:bookmarkEnd w:id="1"/>
  </w:tbl>
  <w:p w14:paraId="4A5AECBF" w14:textId="77777777" w:rsidR="00674DEC" w:rsidRPr="00174B65" w:rsidRDefault="00674DEC" w:rsidP="00174B65">
    <w:pPr>
      <w:pStyle w:val="Hlavika"/>
      <w:rPr>
        <w:rFonts w:ascii="Corbel" w:hAnsi="Corbel"/>
        <w:sz w:val="6"/>
        <w14:numForm w14:val="linin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C187A"/>
    <w:multiLevelType w:val="multilevel"/>
    <w:tmpl w:val="6CC66C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44" w:hanging="1800"/>
      </w:pPr>
      <w:rPr>
        <w:rFonts w:hint="default"/>
      </w:rPr>
    </w:lvl>
  </w:abstractNum>
  <w:abstractNum w:abstractNumId="1" w15:restartNumberingAfterBreak="0">
    <w:nsid w:val="1F5365F7"/>
    <w:multiLevelType w:val="hybridMultilevel"/>
    <w:tmpl w:val="C228ED10"/>
    <w:lvl w:ilvl="0" w:tplc="045CBC9A">
      <w:start w:val="1"/>
      <w:numFmt w:val="decimal"/>
      <w:lvlText w:val="(%1)"/>
      <w:lvlJc w:val="right"/>
      <w:pPr>
        <w:ind w:left="3621" w:hanging="360"/>
      </w:pPr>
      <w:rPr>
        <w:rFonts w:cs="Times New Roman" w:hint="default"/>
        <w:i w:val="0"/>
        <w:color w:val="auto"/>
      </w:rPr>
    </w:lvl>
    <w:lvl w:ilvl="1" w:tplc="7842EF7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D8E2C28">
      <w:start w:val="1"/>
      <w:numFmt w:val="decimal"/>
      <w:lvlText w:val="%3."/>
      <w:lvlJc w:val="left"/>
      <w:pPr>
        <w:ind w:left="2340" w:hanging="360"/>
      </w:pPr>
      <w:rPr>
        <w:rFonts w:ascii="Corbel" w:eastAsiaTheme="minorHAnsi" w:hAnsi="Corbel" w:cs="Times New Roman"/>
      </w:rPr>
    </w:lvl>
    <w:lvl w:ilvl="3" w:tplc="B0D66D8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C686868">
      <w:start w:val="2"/>
      <w:numFmt w:val="bullet"/>
      <w:lvlText w:val="-"/>
      <w:lvlJc w:val="left"/>
      <w:pPr>
        <w:ind w:left="3600" w:hanging="360"/>
      </w:pPr>
      <w:rPr>
        <w:rFonts w:ascii="Corbel" w:eastAsiaTheme="minorHAnsi" w:hAnsi="Corbel" w:cs="Times New Roman" w:hint="default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40ADC"/>
    <w:multiLevelType w:val="multilevel"/>
    <w:tmpl w:val="895AA4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80" w:hanging="1800"/>
      </w:pPr>
      <w:rPr>
        <w:rFonts w:hint="default"/>
      </w:rPr>
    </w:lvl>
  </w:abstractNum>
  <w:abstractNum w:abstractNumId="3" w15:restartNumberingAfterBreak="0">
    <w:nsid w:val="722C4AF2"/>
    <w:multiLevelType w:val="hybridMultilevel"/>
    <w:tmpl w:val="3536A4F6"/>
    <w:lvl w:ilvl="0" w:tplc="BD7236A8">
      <w:numFmt w:val="bullet"/>
      <w:lvlText w:val="-"/>
      <w:lvlJc w:val="left"/>
      <w:pPr>
        <w:ind w:left="786" w:hanging="360"/>
      </w:pPr>
      <w:rPr>
        <w:rFonts w:ascii="Corbel" w:eastAsiaTheme="minorHAnsi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2047607251">
    <w:abstractNumId w:val="1"/>
  </w:num>
  <w:num w:numId="2" w16cid:durableId="1512991715">
    <w:abstractNumId w:val="3"/>
  </w:num>
  <w:num w:numId="3" w16cid:durableId="950478547">
    <w:abstractNumId w:val="0"/>
  </w:num>
  <w:num w:numId="4" w16cid:durableId="1608004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029"/>
    <w:rsid w:val="000052A2"/>
    <w:rsid w:val="00012266"/>
    <w:rsid w:val="0001472F"/>
    <w:rsid w:val="00017D58"/>
    <w:rsid w:val="00033838"/>
    <w:rsid w:val="0003762B"/>
    <w:rsid w:val="00050961"/>
    <w:rsid w:val="0007366E"/>
    <w:rsid w:val="00074360"/>
    <w:rsid w:val="00077232"/>
    <w:rsid w:val="000821EC"/>
    <w:rsid w:val="00084C86"/>
    <w:rsid w:val="00085525"/>
    <w:rsid w:val="000867E7"/>
    <w:rsid w:val="00092508"/>
    <w:rsid w:val="000A4CE3"/>
    <w:rsid w:val="000C050E"/>
    <w:rsid w:val="000E0464"/>
    <w:rsid w:val="000F510E"/>
    <w:rsid w:val="000F5C29"/>
    <w:rsid w:val="00101526"/>
    <w:rsid w:val="00111829"/>
    <w:rsid w:val="0012445C"/>
    <w:rsid w:val="001379FF"/>
    <w:rsid w:val="00145C51"/>
    <w:rsid w:val="00147530"/>
    <w:rsid w:val="00174B65"/>
    <w:rsid w:val="00181C43"/>
    <w:rsid w:val="0018561F"/>
    <w:rsid w:val="001C5307"/>
    <w:rsid w:val="001D2D85"/>
    <w:rsid w:val="001E5E40"/>
    <w:rsid w:val="001F23EB"/>
    <w:rsid w:val="001F3898"/>
    <w:rsid w:val="00207AA8"/>
    <w:rsid w:val="0022749A"/>
    <w:rsid w:val="00235B6D"/>
    <w:rsid w:val="00237901"/>
    <w:rsid w:val="00241F03"/>
    <w:rsid w:val="002421ED"/>
    <w:rsid w:val="0027342A"/>
    <w:rsid w:val="00286BB5"/>
    <w:rsid w:val="00291662"/>
    <w:rsid w:val="00292E33"/>
    <w:rsid w:val="002A0875"/>
    <w:rsid w:val="002A0AE3"/>
    <w:rsid w:val="002A1888"/>
    <w:rsid w:val="002A53C1"/>
    <w:rsid w:val="002A78B8"/>
    <w:rsid w:val="002B6E2C"/>
    <w:rsid w:val="002C3585"/>
    <w:rsid w:val="002C6903"/>
    <w:rsid w:val="002D12A6"/>
    <w:rsid w:val="002D2788"/>
    <w:rsid w:val="002E035D"/>
    <w:rsid w:val="002F3237"/>
    <w:rsid w:val="002F40A9"/>
    <w:rsid w:val="00310F77"/>
    <w:rsid w:val="00311D68"/>
    <w:rsid w:val="00313A7E"/>
    <w:rsid w:val="00313C5D"/>
    <w:rsid w:val="00324166"/>
    <w:rsid w:val="00332729"/>
    <w:rsid w:val="00334905"/>
    <w:rsid w:val="00335965"/>
    <w:rsid w:val="00343756"/>
    <w:rsid w:val="003447D3"/>
    <w:rsid w:val="00344918"/>
    <w:rsid w:val="00381C3B"/>
    <w:rsid w:val="00385CE3"/>
    <w:rsid w:val="003873FC"/>
    <w:rsid w:val="00391989"/>
    <w:rsid w:val="003932DB"/>
    <w:rsid w:val="0039603C"/>
    <w:rsid w:val="003C0698"/>
    <w:rsid w:val="003C287D"/>
    <w:rsid w:val="003D7B6F"/>
    <w:rsid w:val="003E514D"/>
    <w:rsid w:val="004002D8"/>
    <w:rsid w:val="00412079"/>
    <w:rsid w:val="004211DB"/>
    <w:rsid w:val="00427827"/>
    <w:rsid w:val="00431D13"/>
    <w:rsid w:val="00471470"/>
    <w:rsid w:val="004815FE"/>
    <w:rsid w:val="004849A7"/>
    <w:rsid w:val="00487066"/>
    <w:rsid w:val="00495373"/>
    <w:rsid w:val="004A1355"/>
    <w:rsid w:val="004B3430"/>
    <w:rsid w:val="004B583E"/>
    <w:rsid w:val="004B728D"/>
    <w:rsid w:val="004B7F3E"/>
    <w:rsid w:val="004C1080"/>
    <w:rsid w:val="004C3386"/>
    <w:rsid w:val="004C4EB0"/>
    <w:rsid w:val="004D1E62"/>
    <w:rsid w:val="004D3845"/>
    <w:rsid w:val="0050517A"/>
    <w:rsid w:val="005071B6"/>
    <w:rsid w:val="0051763B"/>
    <w:rsid w:val="005216FD"/>
    <w:rsid w:val="00541A05"/>
    <w:rsid w:val="00547E64"/>
    <w:rsid w:val="00554967"/>
    <w:rsid w:val="00574BB4"/>
    <w:rsid w:val="00584796"/>
    <w:rsid w:val="0059319B"/>
    <w:rsid w:val="0059451D"/>
    <w:rsid w:val="005949C3"/>
    <w:rsid w:val="005A12CC"/>
    <w:rsid w:val="005A55EA"/>
    <w:rsid w:val="005C70CF"/>
    <w:rsid w:val="005D7F44"/>
    <w:rsid w:val="005E0526"/>
    <w:rsid w:val="005E1E01"/>
    <w:rsid w:val="005E6257"/>
    <w:rsid w:val="005F233B"/>
    <w:rsid w:val="005F51E3"/>
    <w:rsid w:val="00603D22"/>
    <w:rsid w:val="006069C8"/>
    <w:rsid w:val="006073CB"/>
    <w:rsid w:val="006111C0"/>
    <w:rsid w:val="006150B1"/>
    <w:rsid w:val="00621376"/>
    <w:rsid w:val="006240C0"/>
    <w:rsid w:val="00635760"/>
    <w:rsid w:val="0063598A"/>
    <w:rsid w:val="00647FBF"/>
    <w:rsid w:val="00673EBB"/>
    <w:rsid w:val="00674DEC"/>
    <w:rsid w:val="00691AB3"/>
    <w:rsid w:val="00694221"/>
    <w:rsid w:val="006967BA"/>
    <w:rsid w:val="006A6A73"/>
    <w:rsid w:val="006D38D5"/>
    <w:rsid w:val="006E2D48"/>
    <w:rsid w:val="006E4029"/>
    <w:rsid w:val="007000ED"/>
    <w:rsid w:val="00733A67"/>
    <w:rsid w:val="00734FAE"/>
    <w:rsid w:val="00742DD1"/>
    <w:rsid w:val="00756A23"/>
    <w:rsid w:val="007616BE"/>
    <w:rsid w:val="007724F4"/>
    <w:rsid w:val="007809D9"/>
    <w:rsid w:val="00782008"/>
    <w:rsid w:val="00782C43"/>
    <w:rsid w:val="007877FB"/>
    <w:rsid w:val="007902CA"/>
    <w:rsid w:val="007A2299"/>
    <w:rsid w:val="007A2A99"/>
    <w:rsid w:val="007B20D4"/>
    <w:rsid w:val="007B3A96"/>
    <w:rsid w:val="007D4FB8"/>
    <w:rsid w:val="007D5DE7"/>
    <w:rsid w:val="007D6239"/>
    <w:rsid w:val="007E5619"/>
    <w:rsid w:val="007E645F"/>
    <w:rsid w:val="007E669E"/>
    <w:rsid w:val="007F1C3A"/>
    <w:rsid w:val="007F7E77"/>
    <w:rsid w:val="00801E09"/>
    <w:rsid w:val="00806BBC"/>
    <w:rsid w:val="008172E1"/>
    <w:rsid w:val="00821066"/>
    <w:rsid w:val="00826204"/>
    <w:rsid w:val="00846695"/>
    <w:rsid w:val="00847F6E"/>
    <w:rsid w:val="00857518"/>
    <w:rsid w:val="00870EE9"/>
    <w:rsid w:val="00880756"/>
    <w:rsid w:val="00895E9D"/>
    <w:rsid w:val="008A1946"/>
    <w:rsid w:val="008A4127"/>
    <w:rsid w:val="008B26AB"/>
    <w:rsid w:val="008D1189"/>
    <w:rsid w:val="008D4F1A"/>
    <w:rsid w:val="008E1819"/>
    <w:rsid w:val="008F4572"/>
    <w:rsid w:val="00902504"/>
    <w:rsid w:val="00903148"/>
    <w:rsid w:val="009178DD"/>
    <w:rsid w:val="00924904"/>
    <w:rsid w:val="0092499C"/>
    <w:rsid w:val="00924DA0"/>
    <w:rsid w:val="0093229F"/>
    <w:rsid w:val="00933FC1"/>
    <w:rsid w:val="00937384"/>
    <w:rsid w:val="00945493"/>
    <w:rsid w:val="009670E6"/>
    <w:rsid w:val="00967440"/>
    <w:rsid w:val="00981097"/>
    <w:rsid w:val="00983BF6"/>
    <w:rsid w:val="00996ECD"/>
    <w:rsid w:val="009A5D42"/>
    <w:rsid w:val="009A664E"/>
    <w:rsid w:val="009B2E24"/>
    <w:rsid w:val="009B5E58"/>
    <w:rsid w:val="009C04F3"/>
    <w:rsid w:val="009D281F"/>
    <w:rsid w:val="009D534A"/>
    <w:rsid w:val="009E05AC"/>
    <w:rsid w:val="009E58BF"/>
    <w:rsid w:val="009E6B9E"/>
    <w:rsid w:val="00A00F2C"/>
    <w:rsid w:val="00A03031"/>
    <w:rsid w:val="00A03CC7"/>
    <w:rsid w:val="00A04470"/>
    <w:rsid w:val="00A21062"/>
    <w:rsid w:val="00A251AE"/>
    <w:rsid w:val="00A33B09"/>
    <w:rsid w:val="00A368C0"/>
    <w:rsid w:val="00A36F5F"/>
    <w:rsid w:val="00A42D9B"/>
    <w:rsid w:val="00A54A17"/>
    <w:rsid w:val="00A65545"/>
    <w:rsid w:val="00A7218D"/>
    <w:rsid w:val="00A752B7"/>
    <w:rsid w:val="00A9071C"/>
    <w:rsid w:val="00A974E5"/>
    <w:rsid w:val="00AA16A5"/>
    <w:rsid w:val="00AC1B13"/>
    <w:rsid w:val="00AD36DF"/>
    <w:rsid w:val="00AD5E9E"/>
    <w:rsid w:val="00AD6C6E"/>
    <w:rsid w:val="00AD7860"/>
    <w:rsid w:val="00AE2436"/>
    <w:rsid w:val="00AF09E8"/>
    <w:rsid w:val="00B00D7E"/>
    <w:rsid w:val="00B173A4"/>
    <w:rsid w:val="00B21DB9"/>
    <w:rsid w:val="00B42ACB"/>
    <w:rsid w:val="00B4760B"/>
    <w:rsid w:val="00B514C3"/>
    <w:rsid w:val="00B563D9"/>
    <w:rsid w:val="00B65DAC"/>
    <w:rsid w:val="00B67CFE"/>
    <w:rsid w:val="00B74D68"/>
    <w:rsid w:val="00B76FA5"/>
    <w:rsid w:val="00B83FB2"/>
    <w:rsid w:val="00BB1BA3"/>
    <w:rsid w:val="00BB2B5A"/>
    <w:rsid w:val="00BC2861"/>
    <w:rsid w:val="00BD3DCF"/>
    <w:rsid w:val="00BD6BAF"/>
    <w:rsid w:val="00BD6E8E"/>
    <w:rsid w:val="00C0275F"/>
    <w:rsid w:val="00C05199"/>
    <w:rsid w:val="00C14CB3"/>
    <w:rsid w:val="00C20BFA"/>
    <w:rsid w:val="00C43B26"/>
    <w:rsid w:val="00C51AFB"/>
    <w:rsid w:val="00C67F76"/>
    <w:rsid w:val="00C70F28"/>
    <w:rsid w:val="00C72A18"/>
    <w:rsid w:val="00C80EC0"/>
    <w:rsid w:val="00C85BA7"/>
    <w:rsid w:val="00CA212C"/>
    <w:rsid w:val="00CA2C83"/>
    <w:rsid w:val="00CA4DD1"/>
    <w:rsid w:val="00CC03BE"/>
    <w:rsid w:val="00CC0570"/>
    <w:rsid w:val="00CC0E74"/>
    <w:rsid w:val="00CD2869"/>
    <w:rsid w:val="00CD2C35"/>
    <w:rsid w:val="00CF4B00"/>
    <w:rsid w:val="00CF73ED"/>
    <w:rsid w:val="00D06768"/>
    <w:rsid w:val="00D13CDE"/>
    <w:rsid w:val="00D21B76"/>
    <w:rsid w:val="00D30A42"/>
    <w:rsid w:val="00D32A30"/>
    <w:rsid w:val="00D53235"/>
    <w:rsid w:val="00D822C0"/>
    <w:rsid w:val="00D87B5F"/>
    <w:rsid w:val="00D917BB"/>
    <w:rsid w:val="00D951AD"/>
    <w:rsid w:val="00D978EA"/>
    <w:rsid w:val="00DA6196"/>
    <w:rsid w:val="00DB2885"/>
    <w:rsid w:val="00DB5A3B"/>
    <w:rsid w:val="00DB7583"/>
    <w:rsid w:val="00DE0D07"/>
    <w:rsid w:val="00DE3761"/>
    <w:rsid w:val="00DE75C8"/>
    <w:rsid w:val="00DF0D1F"/>
    <w:rsid w:val="00E02BD0"/>
    <w:rsid w:val="00E03DBE"/>
    <w:rsid w:val="00E14226"/>
    <w:rsid w:val="00E34765"/>
    <w:rsid w:val="00E41E97"/>
    <w:rsid w:val="00E44D3C"/>
    <w:rsid w:val="00E61B78"/>
    <w:rsid w:val="00E73234"/>
    <w:rsid w:val="00E800D5"/>
    <w:rsid w:val="00E871DA"/>
    <w:rsid w:val="00E96DD6"/>
    <w:rsid w:val="00EB4526"/>
    <w:rsid w:val="00EC40EB"/>
    <w:rsid w:val="00EE2EC1"/>
    <w:rsid w:val="00EE4AB1"/>
    <w:rsid w:val="00EE7EE9"/>
    <w:rsid w:val="00F176E6"/>
    <w:rsid w:val="00F17D74"/>
    <w:rsid w:val="00F26DFD"/>
    <w:rsid w:val="00F30618"/>
    <w:rsid w:val="00F332E0"/>
    <w:rsid w:val="00F56BC3"/>
    <w:rsid w:val="00F63DE9"/>
    <w:rsid w:val="00F77000"/>
    <w:rsid w:val="00F778E6"/>
    <w:rsid w:val="00F94D36"/>
    <w:rsid w:val="00FA0715"/>
    <w:rsid w:val="00FA762D"/>
    <w:rsid w:val="00FB16E5"/>
    <w:rsid w:val="00FC6515"/>
    <w:rsid w:val="00FD0700"/>
    <w:rsid w:val="00FE27EB"/>
    <w:rsid w:val="00FF2C22"/>
    <w:rsid w:val="00FF4AA3"/>
    <w:rsid w:val="00FF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EEF095"/>
  <w15:chartTrackingRefBased/>
  <w15:docId w15:val="{DE89A4EF-872A-41D7-B05F-A4367B286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ParagraphStyle">
    <w:name w:val="[No Paragraph Style]"/>
    <w:rsid w:val="000F5C29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  <w:rsid w:val="000F5C29"/>
  </w:style>
  <w:style w:type="paragraph" w:styleId="Hlavika">
    <w:name w:val="header"/>
    <w:basedOn w:val="Normlny"/>
    <w:link w:val="HlavikaChar"/>
    <w:uiPriority w:val="99"/>
    <w:unhideWhenUsed/>
    <w:rsid w:val="00674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74DEC"/>
  </w:style>
  <w:style w:type="paragraph" w:styleId="Pta">
    <w:name w:val="footer"/>
    <w:basedOn w:val="Normlny"/>
    <w:link w:val="PtaChar"/>
    <w:uiPriority w:val="99"/>
    <w:unhideWhenUsed/>
    <w:rsid w:val="00674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74DEC"/>
  </w:style>
  <w:style w:type="table" w:styleId="Mriekatabuky">
    <w:name w:val="Table Grid"/>
    <w:basedOn w:val="Normlnatabuka"/>
    <w:uiPriority w:val="39"/>
    <w:rsid w:val="00174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1"/>
    <w:qFormat/>
    <w:rsid w:val="003932DB"/>
    <w:pPr>
      <w:spacing w:after="160" w:line="259" w:lineRule="auto"/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3932D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932DB"/>
    <w:pPr>
      <w:spacing w:after="160"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932D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A5D42"/>
    <w:pPr>
      <w:spacing w:after="120"/>
    </w:pPr>
    <w:rPr>
      <w:b/>
      <w:bCs/>
      <w:noProof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A5D42"/>
    <w:rPr>
      <w:b/>
      <w:bCs/>
      <w:noProof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A5D4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A5D42"/>
    <w:rPr>
      <w:rFonts w:ascii="Times New Roman" w:hAnsi="Times New Roman" w:cs="Times New Roman"/>
      <w:noProof/>
      <w:sz w:val="18"/>
      <w:szCs w:val="18"/>
    </w:rPr>
  </w:style>
  <w:style w:type="paragraph" w:styleId="Revzia">
    <w:name w:val="Revision"/>
    <w:hidden/>
    <w:uiPriority w:val="99"/>
    <w:semiHidden/>
    <w:rsid w:val="00BD3DCF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likova\Downloads\Kontrolny_list_zab_dodavky%20(1).dotx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604D584877EF4DAD9C1BECD3F9AA4F" ma:contentTypeVersion="7" ma:contentTypeDescription="Umožňuje vytvoriť nový dokument." ma:contentTypeScope="" ma:versionID="649e310f42600db0eed95184011f8fac">
  <xsd:schema xmlns:xsd="http://www.w3.org/2001/XMLSchema" xmlns:xs="http://www.w3.org/2001/XMLSchema" xmlns:p="http://schemas.microsoft.com/office/2006/metadata/properties" xmlns:ns2="c7673380-d5d7-4759-9c34-95e982f8186e" targetNamespace="http://schemas.microsoft.com/office/2006/metadata/properties" ma:root="true" ma:fieldsID="dff56012e82c2f54e4b1560fb396ac07" ns2:_="">
    <xsd:import namespace="c7673380-d5d7-4759-9c34-95e982f81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73380-d5d7-4759-9c34-95e982f81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0073C4-9A70-428F-8EBF-394106C4BD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E28331-A2F9-4DAE-ABDE-AB95A7464E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9B4C53-AF29-43B4-AABD-008EAF7661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73380-d5d7-4759-9c34-95e982f81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9FA274-F40E-42E2-B72E-F4F6F7EEC7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Kontrolny_list_zab_dodavky (1).dotx</Template>
  <TotalTime>1</TotalTime>
  <Pages>1</Pages>
  <Words>389</Words>
  <Characters>2221</Characters>
  <Application>Microsoft Office Word</Application>
  <DocSecurity>4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Lukáčová Jana</cp:lastModifiedBy>
  <cp:revision>2</cp:revision>
  <cp:lastPrinted>2023-01-16T13:46:00Z</cp:lastPrinted>
  <dcterms:created xsi:type="dcterms:W3CDTF">2026-07-23T09:13:00Z</dcterms:created>
  <dcterms:modified xsi:type="dcterms:W3CDTF">2026-07-23T09:13:00Z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0x01010081604D584877EF4DAD9C1BECD3F9AA4F</vt:lpwstr>
  </property>
</Properties>
</file>