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5445" w14:textId="77777777" w:rsidR="00932124" w:rsidRPr="0086186C" w:rsidRDefault="00932124" w:rsidP="00514712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12AED61F" w14:textId="573AF932" w:rsidR="005070CE" w:rsidRPr="00A90284" w:rsidRDefault="005070CE" w:rsidP="006B2504">
      <w:pPr>
        <w:spacing w:line="276" w:lineRule="auto"/>
        <w:jc w:val="center"/>
        <w:rPr>
          <w:rFonts w:ascii="Corbel" w:hAnsi="Corbel"/>
          <w:b/>
          <w:bCs/>
          <w:sz w:val="28"/>
          <w:szCs w:val="28"/>
        </w:rPr>
      </w:pPr>
      <w:r w:rsidRPr="00A90284">
        <w:rPr>
          <w:rFonts w:ascii="Corbel" w:hAnsi="Corbel" w:cstheme="minorHAnsi"/>
          <w:b/>
          <w:bCs/>
          <w:sz w:val="28"/>
          <w:szCs w:val="28"/>
        </w:rPr>
        <w:t xml:space="preserve">ŽIADOSŤ O SCHVÁLENIE </w:t>
      </w:r>
      <w:r w:rsidR="006B2504" w:rsidRPr="00A90284">
        <w:rPr>
          <w:rFonts w:ascii="Corbel" w:hAnsi="Corbel" w:cstheme="minorHAnsi"/>
          <w:b/>
          <w:bCs/>
          <w:sz w:val="28"/>
          <w:szCs w:val="28"/>
        </w:rPr>
        <w:t>REALIZÁCIE PRÁC</w:t>
      </w:r>
    </w:p>
    <w:p w14:paraId="024765AF" w14:textId="77777777" w:rsidR="00DA0835" w:rsidRDefault="00DA0835" w:rsidP="00DA0835">
      <w:pPr>
        <w:spacing w:line="276" w:lineRule="auto"/>
        <w:rPr>
          <w:rFonts w:ascii="Corbel" w:hAnsi="Corbel"/>
          <w:b/>
          <w:bCs/>
          <w:sz w:val="22"/>
          <w:szCs w:val="22"/>
        </w:rPr>
      </w:pPr>
    </w:p>
    <w:p w14:paraId="6816ED74" w14:textId="77777777" w:rsidR="00F66AAD" w:rsidRDefault="00F66AAD" w:rsidP="00DA0835">
      <w:pPr>
        <w:spacing w:line="276" w:lineRule="auto"/>
        <w:rPr>
          <w:rFonts w:ascii="Corbel" w:hAnsi="Corbel"/>
          <w:b/>
          <w:bCs/>
          <w:sz w:val="22"/>
          <w:szCs w:val="22"/>
        </w:rPr>
      </w:pPr>
    </w:p>
    <w:p w14:paraId="5FF99816" w14:textId="34581355" w:rsidR="00F66AAD" w:rsidRPr="009735DB" w:rsidRDefault="00F66AAD" w:rsidP="00DA0835">
      <w:pPr>
        <w:spacing w:line="276" w:lineRule="auto"/>
        <w:rPr>
          <w:rFonts w:ascii="Corbel" w:hAnsi="Corbel"/>
          <w:sz w:val="20"/>
        </w:rPr>
      </w:pPr>
      <w:r w:rsidRPr="009735DB">
        <w:rPr>
          <w:rFonts w:ascii="Corbel" w:hAnsi="Corbel"/>
          <w:sz w:val="20"/>
        </w:rPr>
        <w:t>(časti I. až VIII. vypĺňa žiadateľ)</w:t>
      </w:r>
    </w:p>
    <w:p w14:paraId="3AA78D40" w14:textId="5F89E81A" w:rsidR="002B5652" w:rsidRDefault="002B5652" w:rsidP="002B5652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 xml:space="preserve">I. </w:t>
      </w:r>
      <w:r w:rsidR="00745CCB">
        <w:rPr>
          <w:rFonts w:ascii="Corbel" w:hAnsi="Corbel"/>
          <w:b/>
          <w:bCs/>
          <w:sz w:val="22"/>
          <w:szCs w:val="22"/>
        </w:rPr>
        <w:t>IDENTIFIKÁCIA ŽIADATEĽ</w:t>
      </w:r>
      <w:r w:rsidR="00947599">
        <w:rPr>
          <w:rFonts w:ascii="Corbel" w:hAnsi="Corbel"/>
          <w:b/>
          <w:bCs/>
          <w:sz w:val="22"/>
          <w:szCs w:val="22"/>
        </w:rPr>
        <w:t>A</w:t>
      </w:r>
      <w:r w:rsidR="00745CCB">
        <w:rPr>
          <w:rFonts w:ascii="Corbel" w:hAnsi="Corbel"/>
          <w:b/>
          <w:bCs/>
          <w:sz w:val="22"/>
          <w:szCs w:val="22"/>
        </w:rPr>
        <w:t xml:space="preserve"> ZÁMERU</w:t>
      </w:r>
      <w:r w:rsidR="00D97450">
        <w:rPr>
          <w:rFonts w:ascii="Corbel" w:hAnsi="Corbel"/>
          <w:b/>
          <w:bCs/>
          <w:sz w:val="22"/>
          <w:szCs w:val="22"/>
        </w:rPr>
        <w:t xml:space="preserve"> (uveďte)</w:t>
      </w:r>
    </w:p>
    <w:p w14:paraId="4452CA05" w14:textId="7EC32BC2" w:rsidR="0086186C" w:rsidRPr="001B4E7D" w:rsidRDefault="0086186C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 xml:space="preserve">Názov </w:t>
      </w:r>
      <w:r w:rsidR="00BD2686" w:rsidRPr="001B4E7D">
        <w:rPr>
          <w:rFonts w:ascii="Corbel" w:hAnsi="Corbel"/>
          <w:sz w:val="22"/>
          <w:szCs w:val="22"/>
        </w:rPr>
        <w:t>pracoviska</w:t>
      </w:r>
      <w:r w:rsidRPr="001B4E7D">
        <w:rPr>
          <w:rFonts w:ascii="Corbel" w:hAnsi="Corbel"/>
          <w:sz w:val="22"/>
          <w:szCs w:val="22"/>
        </w:rPr>
        <w:t>: .........................................................................................</w:t>
      </w:r>
      <w:r w:rsidR="008925DF" w:rsidRPr="001B4E7D">
        <w:rPr>
          <w:rFonts w:ascii="Corbel" w:hAnsi="Corbel"/>
          <w:sz w:val="22"/>
          <w:szCs w:val="22"/>
        </w:rPr>
        <w:t>.........</w:t>
      </w:r>
      <w:r w:rsidR="001B4E7D" w:rsidRPr="001B4E7D">
        <w:rPr>
          <w:rFonts w:ascii="Corbel" w:hAnsi="Corbel"/>
          <w:sz w:val="22"/>
          <w:szCs w:val="22"/>
        </w:rPr>
        <w:t>...............</w:t>
      </w:r>
      <w:r w:rsidR="001B4E7D">
        <w:rPr>
          <w:rFonts w:ascii="Corbel" w:hAnsi="Corbel"/>
          <w:sz w:val="22"/>
          <w:szCs w:val="22"/>
        </w:rPr>
        <w:t>.............</w:t>
      </w:r>
    </w:p>
    <w:p w14:paraId="1CC5FB4A" w14:textId="72E6D307" w:rsidR="0086186C" w:rsidRPr="001B4E7D" w:rsidRDefault="00745CCB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Zodpovedná osoba</w:t>
      </w:r>
      <w:r w:rsidR="008925DF" w:rsidRPr="001B4E7D">
        <w:rPr>
          <w:rFonts w:ascii="Corbel" w:hAnsi="Corbel"/>
          <w:sz w:val="22"/>
          <w:szCs w:val="22"/>
        </w:rPr>
        <w:t xml:space="preserve"> </w:t>
      </w:r>
      <w:r w:rsidR="008925DF" w:rsidRPr="001B4E7D">
        <w:rPr>
          <w:rFonts w:ascii="Corbel" w:hAnsi="Corbel"/>
          <w:i/>
          <w:iCs/>
          <w:sz w:val="22"/>
          <w:szCs w:val="22"/>
        </w:rPr>
        <w:t>(</w:t>
      </w:r>
      <w:r w:rsidRPr="001B4E7D">
        <w:rPr>
          <w:rFonts w:ascii="Corbel" w:hAnsi="Corbel"/>
          <w:i/>
          <w:iCs/>
          <w:sz w:val="22"/>
          <w:szCs w:val="22"/>
        </w:rPr>
        <w:t xml:space="preserve">meno, funkcia, </w:t>
      </w:r>
      <w:r w:rsidR="00B402E3" w:rsidRPr="001B4E7D">
        <w:rPr>
          <w:rFonts w:ascii="Corbel" w:hAnsi="Corbel"/>
          <w:i/>
          <w:iCs/>
          <w:sz w:val="22"/>
          <w:szCs w:val="22"/>
        </w:rPr>
        <w:t>e-</w:t>
      </w:r>
      <w:r w:rsidR="008925DF" w:rsidRPr="001B4E7D">
        <w:rPr>
          <w:rFonts w:ascii="Corbel" w:hAnsi="Corbel"/>
          <w:i/>
          <w:iCs/>
          <w:sz w:val="22"/>
          <w:szCs w:val="22"/>
        </w:rPr>
        <w:t>mail a tel.</w:t>
      </w:r>
      <w:r w:rsidR="0045610C" w:rsidRPr="001B4E7D">
        <w:rPr>
          <w:rFonts w:ascii="Corbel" w:hAnsi="Corbel"/>
          <w:i/>
          <w:iCs/>
          <w:sz w:val="22"/>
          <w:szCs w:val="22"/>
        </w:rPr>
        <w:t xml:space="preserve"> </w:t>
      </w:r>
      <w:r w:rsidR="008925DF" w:rsidRPr="001B4E7D">
        <w:rPr>
          <w:rFonts w:ascii="Corbel" w:hAnsi="Corbel"/>
          <w:i/>
          <w:iCs/>
          <w:sz w:val="22"/>
          <w:szCs w:val="22"/>
        </w:rPr>
        <w:t>číslo):</w:t>
      </w:r>
      <w:r w:rsidR="008925DF" w:rsidRPr="001B4E7D">
        <w:rPr>
          <w:rFonts w:ascii="Corbel" w:hAnsi="Corbel"/>
          <w:sz w:val="22"/>
          <w:szCs w:val="22"/>
        </w:rPr>
        <w:t xml:space="preserve"> ............................................</w:t>
      </w:r>
      <w:r w:rsidRPr="001B4E7D">
        <w:rPr>
          <w:rFonts w:ascii="Corbel" w:hAnsi="Corbel"/>
          <w:sz w:val="22"/>
          <w:szCs w:val="22"/>
        </w:rPr>
        <w:t>...............</w:t>
      </w:r>
      <w:r w:rsidR="001B4E7D">
        <w:rPr>
          <w:rFonts w:ascii="Corbel" w:hAnsi="Corbel"/>
          <w:sz w:val="22"/>
          <w:szCs w:val="22"/>
        </w:rPr>
        <w:t>.............</w:t>
      </w:r>
    </w:p>
    <w:p w14:paraId="76F44503" w14:textId="5B593D6E" w:rsidR="008925DF" w:rsidRPr="001B4E7D" w:rsidRDefault="008925DF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 w:rsidR="001B4E7D">
        <w:rPr>
          <w:rFonts w:ascii="Corbel" w:hAnsi="Corbel"/>
          <w:sz w:val="22"/>
          <w:szCs w:val="22"/>
        </w:rPr>
        <w:t>.............</w:t>
      </w:r>
    </w:p>
    <w:p w14:paraId="6CB97995" w14:textId="77777777" w:rsidR="001B4E7D" w:rsidRP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227A42D1" w14:textId="77777777" w:rsidR="001B4E7D" w:rsidRP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573B91A3" w14:textId="77777777" w:rsidR="001B4E7D" w:rsidRDefault="001B4E7D" w:rsidP="00745CCB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0FC7F21B" w14:textId="108AF35D" w:rsidR="00745CCB" w:rsidRDefault="00745CCB" w:rsidP="00745CCB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II. MIESTO REALIZÁCIE</w:t>
      </w:r>
      <w:r w:rsidR="00D97450">
        <w:rPr>
          <w:rFonts w:ascii="Corbel" w:hAnsi="Corbel"/>
          <w:b/>
          <w:bCs/>
          <w:sz w:val="22"/>
          <w:szCs w:val="22"/>
        </w:rPr>
        <w:t xml:space="preserve"> </w:t>
      </w:r>
      <w:r w:rsidR="00110E21">
        <w:rPr>
          <w:rFonts w:ascii="Corbel" w:hAnsi="Corbel"/>
          <w:b/>
          <w:bCs/>
          <w:sz w:val="22"/>
          <w:szCs w:val="22"/>
        </w:rPr>
        <w:t xml:space="preserve">PRÁC </w:t>
      </w:r>
      <w:r w:rsidR="00D97450">
        <w:rPr>
          <w:rFonts w:ascii="Corbel" w:hAnsi="Corbel"/>
          <w:b/>
          <w:bCs/>
          <w:sz w:val="22"/>
          <w:szCs w:val="22"/>
        </w:rPr>
        <w:t>(uveďte)</w:t>
      </w:r>
    </w:p>
    <w:p w14:paraId="3149AC38" w14:textId="31B416A8" w:rsidR="00514712" w:rsidRPr="008051F6" w:rsidRDefault="00745CCB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 xml:space="preserve">Budova / </w:t>
      </w:r>
      <w:r w:rsidR="00514712" w:rsidRPr="008051F6">
        <w:rPr>
          <w:rFonts w:ascii="Corbel" w:hAnsi="Corbel"/>
          <w:sz w:val="22"/>
          <w:szCs w:val="22"/>
        </w:rPr>
        <w:t xml:space="preserve">Pavilón </w:t>
      </w:r>
      <w:r w:rsidRPr="008051F6">
        <w:rPr>
          <w:rFonts w:ascii="Corbel" w:hAnsi="Corbel"/>
          <w:sz w:val="22"/>
          <w:szCs w:val="22"/>
        </w:rPr>
        <w:t>(</w:t>
      </w:r>
      <w:r w:rsidR="00514712" w:rsidRPr="008051F6">
        <w:rPr>
          <w:rFonts w:ascii="Corbel" w:hAnsi="Corbel"/>
          <w:i/>
          <w:iCs/>
          <w:sz w:val="22"/>
          <w:szCs w:val="22"/>
        </w:rPr>
        <w:t>ktoré budú dotknuté konkrétnymi prácami</w:t>
      </w:r>
      <w:r w:rsidRPr="008051F6">
        <w:rPr>
          <w:rFonts w:ascii="Corbel" w:hAnsi="Corbel"/>
          <w:sz w:val="22"/>
          <w:szCs w:val="22"/>
        </w:rPr>
        <w:t>)</w:t>
      </w:r>
      <w:r w:rsidR="00514712" w:rsidRPr="008051F6">
        <w:rPr>
          <w:rFonts w:ascii="Corbel" w:hAnsi="Corbel"/>
          <w:sz w:val="22"/>
          <w:szCs w:val="22"/>
        </w:rPr>
        <w:t>: ......................................</w:t>
      </w:r>
      <w:r w:rsidRPr="008051F6">
        <w:rPr>
          <w:rFonts w:ascii="Corbel" w:hAnsi="Corbel"/>
          <w:sz w:val="22"/>
          <w:szCs w:val="22"/>
        </w:rPr>
        <w:t>.......</w:t>
      </w:r>
      <w:r w:rsidR="008051F6">
        <w:rPr>
          <w:rFonts w:ascii="Corbel" w:hAnsi="Corbel"/>
          <w:sz w:val="22"/>
          <w:szCs w:val="22"/>
        </w:rPr>
        <w:t>................</w:t>
      </w:r>
    </w:p>
    <w:p w14:paraId="36348C2F" w14:textId="75D60648" w:rsidR="00514712" w:rsidRPr="008051F6" w:rsidRDefault="00514712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 w:rsidR="008051F6">
        <w:rPr>
          <w:rFonts w:ascii="Corbel" w:hAnsi="Corbel"/>
          <w:sz w:val="22"/>
          <w:szCs w:val="22"/>
        </w:rPr>
        <w:t>.............</w:t>
      </w:r>
    </w:p>
    <w:p w14:paraId="6D71D962" w14:textId="7CDFD23B" w:rsidR="00745CCB" w:rsidRDefault="00745CCB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 w:rsidR="008051F6">
        <w:rPr>
          <w:rFonts w:ascii="Corbel" w:hAnsi="Corbel"/>
          <w:sz w:val="22"/>
          <w:szCs w:val="22"/>
        </w:rPr>
        <w:t>.............</w:t>
      </w:r>
    </w:p>
    <w:p w14:paraId="749B5F0F" w14:textId="77777777" w:rsidR="001B4E7D" w:rsidRPr="008051F6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08EE70C1" w14:textId="17794FD7" w:rsidR="00745CCB" w:rsidRDefault="00745CCB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Podlažie / Miestnosť (</w:t>
      </w:r>
      <w:r w:rsidRPr="008051F6">
        <w:rPr>
          <w:rFonts w:ascii="Corbel" w:hAnsi="Corbel"/>
          <w:i/>
          <w:iCs/>
          <w:sz w:val="22"/>
          <w:szCs w:val="22"/>
        </w:rPr>
        <w:t>ktoré budú dotknuté konkrétnymi prácami</w:t>
      </w:r>
      <w:r w:rsidRPr="008051F6">
        <w:rPr>
          <w:rFonts w:ascii="Corbel" w:hAnsi="Corbel"/>
          <w:sz w:val="22"/>
          <w:szCs w:val="22"/>
        </w:rPr>
        <w:t>): ....................................</w:t>
      </w:r>
      <w:r w:rsidR="001B4E7D">
        <w:rPr>
          <w:rFonts w:ascii="Corbel" w:hAnsi="Corbel"/>
          <w:sz w:val="22"/>
          <w:szCs w:val="22"/>
        </w:rPr>
        <w:t>...................</w:t>
      </w:r>
    </w:p>
    <w:p w14:paraId="65478243" w14:textId="77777777" w:rsidR="001B4E7D" w:rsidRPr="008051F6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035D2048" w14:textId="77777777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0AD5882E" w14:textId="77777777" w:rsidR="001B4E7D" w:rsidRPr="008051F6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29FACBF9" w14:textId="77777777" w:rsidR="001B4E7D" w:rsidRDefault="001B4E7D" w:rsidP="00745CCB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5E9343CE" w14:textId="234F0836" w:rsidR="00745CCB" w:rsidRDefault="00745CCB" w:rsidP="00745CCB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III. DRUH PLÁNOVANÝCH PRÁC</w:t>
      </w:r>
      <w:r w:rsidR="008051F6">
        <w:rPr>
          <w:rFonts w:ascii="Corbel" w:hAnsi="Corbel"/>
          <w:b/>
          <w:bCs/>
          <w:sz w:val="22"/>
          <w:szCs w:val="22"/>
        </w:rPr>
        <w:t xml:space="preserve"> (označte)</w:t>
      </w:r>
    </w:p>
    <w:p w14:paraId="589B72E3" w14:textId="1B4BF38C" w:rsidR="00745CCB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0731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 w:rsidRPr="008051F6">
        <w:rPr>
          <w:rFonts w:ascii="Corbel" w:hAnsi="Corbel"/>
          <w:sz w:val="22"/>
          <w:szCs w:val="22"/>
        </w:rPr>
        <w:t>Stavebné práce</w:t>
      </w:r>
    </w:p>
    <w:p w14:paraId="11E92790" w14:textId="225209EB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245144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Technické / Inštalačné</w:t>
      </w:r>
      <w:r w:rsidR="008051F6" w:rsidRPr="008051F6">
        <w:rPr>
          <w:rFonts w:ascii="Corbel" w:hAnsi="Corbel"/>
          <w:sz w:val="22"/>
          <w:szCs w:val="22"/>
        </w:rPr>
        <w:t xml:space="preserve"> práce</w:t>
      </w:r>
    </w:p>
    <w:p w14:paraId="6228EEDE" w14:textId="6ACE79F4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89993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 xml:space="preserve">Udržiavacie </w:t>
      </w:r>
      <w:r w:rsidR="008051F6" w:rsidRPr="008051F6">
        <w:rPr>
          <w:rFonts w:ascii="Corbel" w:hAnsi="Corbel"/>
          <w:sz w:val="22"/>
          <w:szCs w:val="22"/>
        </w:rPr>
        <w:t>práce</w:t>
      </w:r>
    </w:p>
    <w:p w14:paraId="72400A74" w14:textId="52569EA7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2115326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Iné (uveďte aké)</w:t>
      </w:r>
    </w:p>
    <w:p w14:paraId="3C5BE1C6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7C1D366A" w14:textId="1476135D" w:rsidR="001B4E7D" w:rsidRDefault="001B4E7D" w:rsidP="008051F6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Poznámka</w:t>
      </w:r>
      <w:r>
        <w:rPr>
          <w:rFonts w:ascii="Corbel" w:hAnsi="Corbel"/>
          <w:sz w:val="22"/>
          <w:szCs w:val="22"/>
        </w:rPr>
        <w:t xml:space="preserve"> ..........................................................................................................................................</w:t>
      </w:r>
    </w:p>
    <w:p w14:paraId="30A8D182" w14:textId="77777777" w:rsidR="001B4E7D" w:rsidRPr="008051F6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13647E2C" w14:textId="77777777" w:rsidR="0011528D" w:rsidRPr="008051F6" w:rsidRDefault="0011528D" w:rsidP="0011528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07F71861" w14:textId="77777777" w:rsidR="005070CE" w:rsidRDefault="005070CE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798BB196" w14:textId="6395E174" w:rsidR="008051F6" w:rsidRDefault="008051F6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lastRenderedPageBreak/>
        <w:t>IV. STRUČNÝ POPIS A ROZSAH PRÁC</w:t>
      </w:r>
      <w:r w:rsidR="00D97450">
        <w:rPr>
          <w:rFonts w:ascii="Corbel" w:hAnsi="Corbel"/>
          <w:b/>
          <w:bCs/>
          <w:sz w:val="22"/>
          <w:szCs w:val="22"/>
        </w:rPr>
        <w:t xml:space="preserve"> (uveďte)</w:t>
      </w:r>
    </w:p>
    <w:p w14:paraId="31498C2D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6D936CFE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4BC93386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00CA8136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73CBACD0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67B18A3E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21115A72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6507B42E" w14:textId="77777777" w:rsidR="008051F6" w:rsidRDefault="008051F6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1CC8F8CE" w14:textId="63F7C12C" w:rsidR="00B673DD" w:rsidRDefault="00B673DD" w:rsidP="00B673DD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V. PROJEKTOVÁ DOKUMENTÁCIA, ODBORNÉ PODKLADY A VYJADRENIA</w:t>
      </w:r>
    </w:p>
    <w:p w14:paraId="4DACB465" w14:textId="5DC52770" w:rsidR="00B673DD" w:rsidRDefault="00B673DD" w:rsidP="00B673DD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Projektová / technická dokumentácia (označte, čo je priložené):</w:t>
      </w:r>
    </w:p>
    <w:p w14:paraId="5AEFEA4B" w14:textId="6CBD3971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315796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Projektová dokumentácia</w:t>
      </w:r>
    </w:p>
    <w:p w14:paraId="23A06262" w14:textId="78F6E6C5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2114501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 w:rsidRPr="00B673DD">
        <w:rPr>
          <w:rFonts w:ascii="Corbel" w:hAnsi="Corbel"/>
          <w:sz w:val="22"/>
          <w:szCs w:val="22"/>
        </w:rPr>
        <w:t>Projektová</w:t>
      </w:r>
      <w:r w:rsidR="00B673DD">
        <w:rPr>
          <w:rFonts w:ascii="Corbel" w:hAnsi="Corbel"/>
          <w:sz w:val="22"/>
          <w:szCs w:val="22"/>
        </w:rPr>
        <w:t xml:space="preserve"> dokumentácia spracovaná autorizovaným </w:t>
      </w:r>
      <w:r w:rsidR="00947599">
        <w:rPr>
          <w:rFonts w:ascii="Corbel" w:hAnsi="Corbel"/>
          <w:sz w:val="22"/>
          <w:szCs w:val="22"/>
        </w:rPr>
        <w:t>projektantom</w:t>
      </w:r>
    </w:p>
    <w:p w14:paraId="46EB2AB8" w14:textId="7921C37E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1244327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Technický opis / Technická správa</w:t>
      </w:r>
    </w:p>
    <w:p w14:paraId="0EF163D9" w14:textId="0203D038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191861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Výkresová dokumentácia / Schéma</w:t>
      </w:r>
    </w:p>
    <w:p w14:paraId="1790AEC1" w14:textId="067E337F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1155595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Situačný náčrt</w:t>
      </w:r>
    </w:p>
    <w:p w14:paraId="095063C3" w14:textId="31FEB51C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226413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Rozpočet / Cenová ponuka</w:t>
      </w:r>
    </w:p>
    <w:p w14:paraId="01BBEFDC" w14:textId="1532ED45" w:rsidR="00B673DD" w:rsidRDefault="00B673DD" w:rsidP="00B673DD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Odborné posudky a prieskumy (ak sa vyžadujú):</w:t>
      </w:r>
    </w:p>
    <w:p w14:paraId="1721DF3D" w14:textId="29654BAB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169839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Statický posudok</w:t>
      </w:r>
    </w:p>
    <w:p w14:paraId="2F63F42E" w14:textId="34FD4127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318472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Technický prieskum / Obhliadka</w:t>
      </w:r>
    </w:p>
    <w:p w14:paraId="2C419118" w14:textId="0C8FCDDA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36254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Revízna správa (elektro, plyn, tlakové zariadenia, a pod.)</w:t>
      </w:r>
    </w:p>
    <w:p w14:paraId="261A46AB" w14:textId="1738A672" w:rsidR="00B673DD" w:rsidRDefault="009735DB" w:rsidP="00B673D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724605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B673DD">
        <w:rPr>
          <w:rFonts w:ascii="Corbel" w:hAnsi="Corbel"/>
          <w:b/>
          <w:bCs/>
          <w:sz w:val="22"/>
          <w:szCs w:val="22"/>
        </w:rPr>
        <w:t xml:space="preserve">  </w:t>
      </w:r>
      <w:r w:rsidR="00B673DD">
        <w:rPr>
          <w:rFonts w:ascii="Corbel" w:hAnsi="Corbel"/>
          <w:sz w:val="22"/>
          <w:szCs w:val="22"/>
        </w:rPr>
        <w:t>Iný odborný posudok (uveďte aký)</w:t>
      </w:r>
    </w:p>
    <w:p w14:paraId="49FDCBE3" w14:textId="77777777" w:rsidR="00B673DD" w:rsidRPr="008051F6" w:rsidRDefault="00B673DD" w:rsidP="00B673D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2883979C" w14:textId="77777777" w:rsidR="00B673DD" w:rsidRPr="008051F6" w:rsidRDefault="00B673DD" w:rsidP="00B673D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335D4912" w14:textId="77777777" w:rsidR="00B673DD" w:rsidRDefault="00B673DD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202DF780" w14:textId="33001532" w:rsidR="008051F6" w:rsidRDefault="008051F6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V</w:t>
      </w:r>
      <w:r w:rsidR="00947599">
        <w:rPr>
          <w:rFonts w:ascii="Corbel" w:hAnsi="Corbel"/>
          <w:b/>
          <w:bCs/>
          <w:sz w:val="22"/>
          <w:szCs w:val="22"/>
        </w:rPr>
        <w:t>I</w:t>
      </w:r>
      <w:r>
        <w:rPr>
          <w:rFonts w:ascii="Corbel" w:hAnsi="Corbel"/>
          <w:b/>
          <w:bCs/>
          <w:sz w:val="22"/>
          <w:szCs w:val="22"/>
        </w:rPr>
        <w:t>. VPLYV NA DENNÚ PREVÁDZKU PRIESTOROV (označte)</w:t>
      </w:r>
    </w:p>
    <w:p w14:paraId="109684C7" w14:textId="017C025E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691257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Bez obmedzenia prevádzky / výučby</w:t>
      </w:r>
    </w:p>
    <w:p w14:paraId="5E7722E3" w14:textId="3440A813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22021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Obmedzenie prevádzky / výučby</w:t>
      </w:r>
    </w:p>
    <w:p w14:paraId="2C1379CD" w14:textId="413921EF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92306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Obmedzenie prístupu do priestorov</w:t>
      </w:r>
    </w:p>
    <w:p w14:paraId="48BD0DFC" w14:textId="32BA043B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73949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Hlučnosť / Prašnosť</w:t>
      </w:r>
    </w:p>
    <w:p w14:paraId="566F4937" w14:textId="1C7A9F3A" w:rsidR="008051F6" w:rsidRDefault="009735DB" w:rsidP="008051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664980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1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8051F6">
        <w:rPr>
          <w:rFonts w:ascii="Corbel" w:hAnsi="Corbel"/>
          <w:b/>
          <w:bCs/>
          <w:sz w:val="22"/>
          <w:szCs w:val="22"/>
        </w:rPr>
        <w:t xml:space="preserve">  </w:t>
      </w:r>
      <w:r w:rsidR="008051F6">
        <w:rPr>
          <w:rFonts w:ascii="Corbel" w:hAnsi="Corbel"/>
          <w:sz w:val="22"/>
          <w:szCs w:val="22"/>
        </w:rPr>
        <w:t>Zásah do technických rozvodov</w:t>
      </w:r>
    </w:p>
    <w:p w14:paraId="7DA5AC21" w14:textId="2DF8DAF1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lastRenderedPageBreak/>
        <w:t>Poznámka</w:t>
      </w:r>
      <w:r>
        <w:rPr>
          <w:rFonts w:ascii="Corbel" w:hAnsi="Corbel"/>
          <w:sz w:val="22"/>
          <w:szCs w:val="22"/>
        </w:rPr>
        <w:t>: .........................................................................................................................................</w:t>
      </w:r>
    </w:p>
    <w:p w14:paraId="3527528E" w14:textId="77777777" w:rsidR="001B4E7D" w:rsidRPr="008051F6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7698356C" w14:textId="77777777" w:rsidR="00B673DD" w:rsidRPr="008051F6" w:rsidRDefault="00B673DD" w:rsidP="00B673D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08DDB0FF" w14:textId="77777777" w:rsidR="001B4E7D" w:rsidRDefault="001B4E7D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0A0A1B79" w14:textId="2539DBEF" w:rsidR="008051F6" w:rsidRDefault="008051F6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V</w:t>
      </w:r>
      <w:r w:rsidR="00947599">
        <w:rPr>
          <w:rFonts w:ascii="Corbel" w:hAnsi="Corbel"/>
          <w:b/>
          <w:bCs/>
          <w:sz w:val="22"/>
          <w:szCs w:val="22"/>
        </w:rPr>
        <w:t>I</w:t>
      </w:r>
      <w:r>
        <w:rPr>
          <w:rFonts w:ascii="Corbel" w:hAnsi="Corbel"/>
          <w:b/>
          <w:bCs/>
          <w:sz w:val="22"/>
          <w:szCs w:val="22"/>
        </w:rPr>
        <w:t>I. PREDPOKLADANÝ TERMÍN A TRVANIE PRÁC</w:t>
      </w:r>
      <w:r w:rsidR="00D97450">
        <w:rPr>
          <w:rFonts w:ascii="Corbel" w:hAnsi="Corbel"/>
          <w:b/>
          <w:bCs/>
          <w:sz w:val="22"/>
          <w:szCs w:val="22"/>
        </w:rPr>
        <w:t xml:space="preserve"> (uveďte)</w:t>
      </w:r>
    </w:p>
    <w:p w14:paraId="5F71AA4E" w14:textId="425CCA64" w:rsidR="008051F6" w:rsidRDefault="008051F6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 xml:space="preserve">Začiatok: </w:t>
      </w: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..................</w:t>
      </w:r>
    </w:p>
    <w:p w14:paraId="0B7AA339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6EEE0027" w14:textId="3FDAA3C6" w:rsidR="008051F6" w:rsidRDefault="008051F6" w:rsidP="008051F6">
      <w:pPr>
        <w:spacing w:line="360" w:lineRule="auto"/>
        <w:rPr>
          <w:rFonts w:ascii="Corbel" w:hAnsi="Corbel"/>
          <w:b/>
          <w:bCs/>
          <w:sz w:val="22"/>
          <w:szCs w:val="22"/>
        </w:rPr>
      </w:pPr>
      <w:r w:rsidRPr="008051F6">
        <w:rPr>
          <w:rFonts w:ascii="Corbel" w:hAnsi="Corbel"/>
          <w:b/>
          <w:bCs/>
          <w:sz w:val="22"/>
          <w:szCs w:val="22"/>
        </w:rPr>
        <w:t>Ukončenie:</w:t>
      </w:r>
      <w:r>
        <w:rPr>
          <w:rFonts w:ascii="Corbel" w:hAnsi="Corbel"/>
          <w:b/>
          <w:bCs/>
          <w:sz w:val="22"/>
          <w:szCs w:val="22"/>
        </w:rPr>
        <w:t xml:space="preserve"> </w:t>
      </w: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...............</w:t>
      </w:r>
    </w:p>
    <w:p w14:paraId="54BF0B91" w14:textId="77777777" w:rsidR="008051F6" w:rsidRPr="008051F6" w:rsidRDefault="008051F6" w:rsidP="008051F6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1413A924" w14:textId="77777777" w:rsidR="005070CE" w:rsidRDefault="005070CE" w:rsidP="005070CE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5227FDF2" w14:textId="70B410A2" w:rsidR="005070CE" w:rsidRDefault="005070CE" w:rsidP="005070CE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VIII. FINANCOVANIE (uveďte</w:t>
      </w:r>
      <w:r w:rsidR="005652CD">
        <w:rPr>
          <w:rFonts w:ascii="Corbel" w:hAnsi="Corbel"/>
          <w:b/>
          <w:bCs/>
          <w:sz w:val="22"/>
          <w:szCs w:val="22"/>
        </w:rPr>
        <w:t xml:space="preserve"> ak je známe</w:t>
      </w:r>
      <w:r>
        <w:rPr>
          <w:rFonts w:ascii="Corbel" w:hAnsi="Corbel"/>
          <w:b/>
          <w:bCs/>
          <w:sz w:val="22"/>
          <w:szCs w:val="22"/>
        </w:rPr>
        <w:t>)</w:t>
      </w:r>
    </w:p>
    <w:p w14:paraId="6345FBE3" w14:textId="77777777" w:rsidR="005070CE" w:rsidRPr="00D97450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Zdroj financovania:</w:t>
      </w:r>
      <w:r>
        <w:rPr>
          <w:rFonts w:ascii="Corbel" w:hAnsi="Corbel"/>
          <w:b/>
          <w:bCs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</w:t>
      </w:r>
    </w:p>
    <w:p w14:paraId="0EDD1E8A" w14:textId="77777777" w:rsidR="005070CE" w:rsidRPr="001B4E7D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Nákladové stredisko: 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</w:t>
      </w:r>
    </w:p>
    <w:p w14:paraId="53E95D43" w14:textId="77777777" w:rsidR="005070CE" w:rsidRPr="001B4E7D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Finančné stredisko: 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</w:t>
      </w:r>
    </w:p>
    <w:p w14:paraId="3AABB7F8" w14:textId="77777777" w:rsidR="005070CE" w:rsidRPr="001B4E7D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Prvok ŠPP: 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</w:t>
      </w:r>
    </w:p>
    <w:p w14:paraId="68BD7CC2" w14:textId="77777777" w:rsidR="005070CE" w:rsidRPr="001B4E7D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Funkčná oblasť: 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</w:t>
      </w:r>
    </w:p>
    <w:p w14:paraId="48680C3F" w14:textId="77777777" w:rsidR="005070CE" w:rsidRPr="001B4E7D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Fond: .................................................................................................................................................</w:t>
      </w:r>
    </w:p>
    <w:p w14:paraId="5AAAAAB2" w14:textId="77777777" w:rsidR="005070CE" w:rsidRPr="001B4E7D" w:rsidRDefault="005070CE" w:rsidP="005070CE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Názov projektu / Grantu: 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</w:t>
      </w:r>
    </w:p>
    <w:p w14:paraId="0703820C" w14:textId="77777777" w:rsidR="00F66AAD" w:rsidRDefault="00F66AAD" w:rsidP="00F66AAD">
      <w:pPr>
        <w:spacing w:line="276" w:lineRule="auto"/>
        <w:rPr>
          <w:rFonts w:ascii="Corbel" w:hAnsi="Corbel"/>
          <w:sz w:val="18"/>
          <w:szCs w:val="18"/>
        </w:rPr>
      </w:pPr>
    </w:p>
    <w:p w14:paraId="0D1C8499" w14:textId="3B60AE17" w:rsidR="001B4E7D" w:rsidRPr="009735DB" w:rsidRDefault="00F66AAD" w:rsidP="00F66AAD">
      <w:pPr>
        <w:spacing w:line="276" w:lineRule="auto"/>
        <w:rPr>
          <w:rFonts w:ascii="Corbel" w:hAnsi="Corbel"/>
          <w:sz w:val="20"/>
        </w:rPr>
      </w:pPr>
      <w:r w:rsidRPr="009735DB">
        <w:rPr>
          <w:rFonts w:ascii="Corbel" w:hAnsi="Corbel"/>
          <w:sz w:val="20"/>
        </w:rPr>
        <w:t>(časti IX. a X. vypĺňa OTPČ)</w:t>
      </w:r>
    </w:p>
    <w:p w14:paraId="168866E2" w14:textId="77F022C2" w:rsidR="008051F6" w:rsidRPr="00F66AAD" w:rsidRDefault="005070CE" w:rsidP="00F66AAD">
      <w:pPr>
        <w:spacing w:line="276" w:lineRule="auto"/>
        <w:rPr>
          <w:rFonts w:ascii="Corbel" w:hAnsi="Corbel"/>
          <w:b/>
          <w:bCs/>
          <w:sz w:val="22"/>
          <w:szCs w:val="22"/>
        </w:rPr>
      </w:pPr>
      <w:r w:rsidRPr="00F66AAD">
        <w:rPr>
          <w:rFonts w:ascii="Corbel" w:hAnsi="Corbel"/>
          <w:b/>
          <w:bCs/>
          <w:sz w:val="22"/>
          <w:szCs w:val="22"/>
        </w:rPr>
        <w:t>IX</w:t>
      </w:r>
      <w:r w:rsidR="008051F6" w:rsidRPr="00F66AAD">
        <w:rPr>
          <w:rFonts w:ascii="Corbel" w:hAnsi="Corbel"/>
          <w:b/>
          <w:bCs/>
          <w:sz w:val="22"/>
          <w:szCs w:val="22"/>
        </w:rPr>
        <w:t>. SP</w:t>
      </w:r>
      <w:r w:rsidR="00D97450" w:rsidRPr="00F66AAD">
        <w:rPr>
          <w:rFonts w:ascii="Corbel" w:hAnsi="Corbel"/>
          <w:b/>
          <w:bCs/>
          <w:sz w:val="22"/>
          <w:szCs w:val="22"/>
        </w:rPr>
        <w:t>ÔSOB REALIZÁCIE (označte)</w:t>
      </w:r>
    </w:p>
    <w:p w14:paraId="4C500028" w14:textId="510779B6" w:rsidR="00D97450" w:rsidRDefault="009735DB" w:rsidP="00D974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21129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4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97450">
        <w:rPr>
          <w:rFonts w:ascii="Corbel" w:hAnsi="Corbel"/>
          <w:b/>
          <w:bCs/>
          <w:sz w:val="22"/>
          <w:szCs w:val="22"/>
        </w:rPr>
        <w:t xml:space="preserve">  </w:t>
      </w:r>
      <w:r w:rsidR="00D97450">
        <w:rPr>
          <w:rFonts w:ascii="Corbel" w:hAnsi="Corbel"/>
          <w:sz w:val="22"/>
          <w:szCs w:val="22"/>
        </w:rPr>
        <w:t>OTPČ</w:t>
      </w:r>
    </w:p>
    <w:p w14:paraId="0353A9AB" w14:textId="740FA975" w:rsidR="00D97450" w:rsidRDefault="009735DB" w:rsidP="00D974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749382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4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97450">
        <w:rPr>
          <w:rFonts w:ascii="Corbel" w:hAnsi="Corbel"/>
          <w:b/>
          <w:bCs/>
          <w:sz w:val="22"/>
          <w:szCs w:val="22"/>
        </w:rPr>
        <w:t xml:space="preserve">  </w:t>
      </w:r>
      <w:r w:rsidR="00D97450">
        <w:rPr>
          <w:rFonts w:ascii="Corbel" w:hAnsi="Corbel"/>
          <w:sz w:val="22"/>
          <w:szCs w:val="22"/>
        </w:rPr>
        <w:t>Externý dodávateľ (názov / IČO)</w:t>
      </w:r>
    </w:p>
    <w:p w14:paraId="0213AB78" w14:textId="77777777" w:rsidR="00D97450" w:rsidRPr="008051F6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47A5BE42" w14:textId="77777777" w:rsidR="00D97450" w:rsidRPr="008051F6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4FD8CB81" w14:textId="01BA1460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1B4E7D">
        <w:rPr>
          <w:rFonts w:ascii="Corbel" w:hAnsi="Corbel"/>
          <w:sz w:val="22"/>
          <w:szCs w:val="22"/>
        </w:rPr>
        <w:t>Poznámka</w:t>
      </w:r>
      <w:r>
        <w:rPr>
          <w:rFonts w:ascii="Corbel" w:hAnsi="Corbel"/>
          <w:sz w:val="22"/>
          <w:szCs w:val="22"/>
        </w:rPr>
        <w:t>: .........................................................................................................................................</w:t>
      </w:r>
    </w:p>
    <w:p w14:paraId="4B03EB87" w14:textId="77777777" w:rsidR="001B4E7D" w:rsidRPr="008051F6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358B7315" w14:textId="5CC4D6C0" w:rsidR="00D97450" w:rsidRDefault="00C81BC4" w:rsidP="00D97450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br/>
      </w:r>
      <w:r w:rsidR="00947599">
        <w:rPr>
          <w:rFonts w:ascii="Corbel" w:hAnsi="Corbel"/>
          <w:b/>
          <w:bCs/>
          <w:sz w:val="22"/>
          <w:szCs w:val="22"/>
        </w:rPr>
        <w:t>X</w:t>
      </w:r>
      <w:r w:rsidR="00D97450">
        <w:rPr>
          <w:rFonts w:ascii="Corbel" w:hAnsi="Corbel"/>
          <w:b/>
          <w:bCs/>
          <w:sz w:val="22"/>
          <w:szCs w:val="22"/>
        </w:rPr>
        <w:t>. SÚLAD</w:t>
      </w:r>
      <w:r w:rsidR="00DB6DF6">
        <w:rPr>
          <w:rFonts w:ascii="Corbel" w:hAnsi="Corbel"/>
          <w:b/>
          <w:bCs/>
          <w:sz w:val="22"/>
          <w:szCs w:val="22"/>
        </w:rPr>
        <w:t>E</w:t>
      </w:r>
      <w:r w:rsidR="00D97450">
        <w:rPr>
          <w:rFonts w:ascii="Corbel" w:hAnsi="Corbel"/>
          <w:b/>
          <w:bCs/>
          <w:sz w:val="22"/>
          <w:szCs w:val="22"/>
        </w:rPr>
        <w:t xml:space="preserve"> S DIZAJN MANUÁLOM (označte)</w:t>
      </w:r>
    </w:p>
    <w:p w14:paraId="14A8C8A7" w14:textId="70653CA8" w:rsidR="00D97450" w:rsidRDefault="009735DB" w:rsidP="00D974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849060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4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97450">
        <w:rPr>
          <w:rFonts w:ascii="Corbel" w:hAnsi="Corbel"/>
          <w:b/>
          <w:bCs/>
          <w:sz w:val="22"/>
          <w:szCs w:val="22"/>
        </w:rPr>
        <w:t xml:space="preserve">  </w:t>
      </w:r>
      <w:r w:rsidR="00D97450">
        <w:rPr>
          <w:rFonts w:ascii="Corbel" w:hAnsi="Corbel"/>
          <w:sz w:val="22"/>
          <w:szCs w:val="22"/>
        </w:rPr>
        <w:t>V súlade</w:t>
      </w:r>
    </w:p>
    <w:p w14:paraId="13B3DDD1" w14:textId="05E304E8" w:rsidR="00D97450" w:rsidRDefault="009735DB" w:rsidP="00D974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414281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4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97450">
        <w:rPr>
          <w:rFonts w:ascii="Corbel" w:hAnsi="Corbel"/>
          <w:b/>
          <w:bCs/>
          <w:sz w:val="22"/>
          <w:szCs w:val="22"/>
        </w:rPr>
        <w:t xml:space="preserve">  </w:t>
      </w:r>
      <w:r w:rsidR="00D97450">
        <w:rPr>
          <w:rFonts w:ascii="Corbel" w:hAnsi="Corbel"/>
          <w:sz w:val="22"/>
          <w:szCs w:val="22"/>
        </w:rPr>
        <w:t>Odchýlka (odôvodnenie)</w:t>
      </w:r>
    </w:p>
    <w:p w14:paraId="24BE6E3B" w14:textId="77777777" w:rsidR="00D97450" w:rsidRPr="008051F6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38978F85" w14:textId="77777777" w:rsidR="00D97450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 w:rsidRPr="008051F6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</w:t>
      </w:r>
    </w:p>
    <w:p w14:paraId="3EBBD311" w14:textId="333E55F8" w:rsidR="00F66AAD" w:rsidRPr="009735DB" w:rsidRDefault="00F66AAD" w:rsidP="00F66AAD">
      <w:pPr>
        <w:spacing w:line="276" w:lineRule="auto"/>
        <w:rPr>
          <w:rFonts w:ascii="Corbel" w:hAnsi="Corbel"/>
          <w:sz w:val="20"/>
        </w:rPr>
      </w:pPr>
      <w:r w:rsidRPr="009735DB">
        <w:rPr>
          <w:rFonts w:ascii="Corbel" w:hAnsi="Corbel"/>
          <w:sz w:val="20"/>
        </w:rPr>
        <w:lastRenderedPageBreak/>
        <w:t>(časti XI. a XII. vypĺňajú dotknuté útvary a vedenie fakulty)</w:t>
      </w:r>
    </w:p>
    <w:p w14:paraId="4764BFE9" w14:textId="2169DBAC" w:rsidR="00D97450" w:rsidRPr="00F66AAD" w:rsidRDefault="00D97450" w:rsidP="00F66AAD">
      <w:pPr>
        <w:spacing w:line="276" w:lineRule="auto"/>
        <w:rPr>
          <w:rFonts w:ascii="Corbel" w:hAnsi="Corbel"/>
          <w:b/>
          <w:bCs/>
          <w:sz w:val="22"/>
          <w:szCs w:val="22"/>
        </w:rPr>
      </w:pPr>
      <w:r w:rsidRPr="00F66AAD">
        <w:rPr>
          <w:rFonts w:ascii="Corbel" w:hAnsi="Corbel"/>
          <w:b/>
          <w:bCs/>
          <w:sz w:val="22"/>
          <w:szCs w:val="22"/>
        </w:rPr>
        <w:t>X</w:t>
      </w:r>
      <w:r w:rsidR="00947599" w:rsidRPr="00F66AAD">
        <w:rPr>
          <w:rFonts w:ascii="Corbel" w:hAnsi="Corbel"/>
          <w:b/>
          <w:bCs/>
          <w:sz w:val="22"/>
          <w:szCs w:val="22"/>
        </w:rPr>
        <w:t>I</w:t>
      </w:r>
      <w:r w:rsidRPr="00F66AAD">
        <w:rPr>
          <w:rFonts w:ascii="Corbel" w:hAnsi="Corbel"/>
          <w:b/>
          <w:bCs/>
          <w:sz w:val="22"/>
          <w:szCs w:val="22"/>
        </w:rPr>
        <w:t>. STANOVISKÁ DOTKNUTÝCH ÚTVAROV</w:t>
      </w:r>
    </w:p>
    <w:p w14:paraId="2B954AD5" w14:textId="0E260ABD" w:rsidR="00D97450" w:rsidRDefault="00E4202B" w:rsidP="00D97450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br/>
      </w:r>
      <w:r w:rsidR="00D97450">
        <w:rPr>
          <w:rFonts w:ascii="Corbel" w:hAnsi="Corbel"/>
          <w:b/>
          <w:bCs/>
          <w:sz w:val="22"/>
          <w:szCs w:val="22"/>
        </w:rPr>
        <w:t>OTPČ</w:t>
      </w:r>
    </w:p>
    <w:p w14:paraId="5AFB9D08" w14:textId="293DFDF4" w:rsidR="00D97450" w:rsidRDefault="00DD496D" w:rsidP="00D974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Vyjadrenie k</w:t>
      </w:r>
      <w:r w:rsidR="00756050">
        <w:rPr>
          <w:rFonts w:ascii="Corbel" w:hAnsi="Corbel"/>
          <w:sz w:val="22"/>
          <w:szCs w:val="22"/>
        </w:rPr>
        <w:t> </w:t>
      </w:r>
      <w:r>
        <w:rPr>
          <w:rFonts w:ascii="Corbel" w:hAnsi="Corbel"/>
          <w:sz w:val="22"/>
          <w:szCs w:val="22"/>
        </w:rPr>
        <w:t>zámeru</w:t>
      </w:r>
      <w:r w:rsidR="00756050">
        <w:rPr>
          <w:rFonts w:ascii="Corbel" w:hAnsi="Corbel"/>
          <w:sz w:val="22"/>
          <w:szCs w:val="22"/>
        </w:rPr>
        <w:t>:</w:t>
      </w:r>
    </w:p>
    <w:p w14:paraId="3B4E0233" w14:textId="1A155AC8" w:rsidR="00DD496D" w:rsidRDefault="009735DB" w:rsidP="00DD496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975554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496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D496D">
        <w:rPr>
          <w:rFonts w:ascii="Corbel" w:hAnsi="Corbel"/>
          <w:b/>
          <w:bCs/>
          <w:sz w:val="22"/>
          <w:szCs w:val="22"/>
        </w:rPr>
        <w:t xml:space="preserve">  </w:t>
      </w:r>
      <w:r w:rsidR="00DD496D">
        <w:rPr>
          <w:rFonts w:ascii="Corbel" w:hAnsi="Corbel"/>
          <w:sz w:val="22"/>
          <w:szCs w:val="22"/>
        </w:rPr>
        <w:t>bez pripomienok</w:t>
      </w:r>
    </w:p>
    <w:p w14:paraId="3AB7355F" w14:textId="7BDEA806" w:rsidR="00DD496D" w:rsidRDefault="009735DB" w:rsidP="00DD496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1519465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496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D496D">
        <w:rPr>
          <w:rFonts w:ascii="Corbel" w:hAnsi="Corbel"/>
          <w:b/>
          <w:bCs/>
          <w:sz w:val="22"/>
          <w:szCs w:val="22"/>
        </w:rPr>
        <w:t xml:space="preserve">  </w:t>
      </w:r>
      <w:r w:rsidR="008F7539">
        <w:rPr>
          <w:rFonts w:ascii="Corbel" w:hAnsi="Corbel"/>
          <w:sz w:val="22"/>
          <w:szCs w:val="22"/>
        </w:rPr>
        <w:t>s pripomienkami (uvedú sa v poznámke)</w:t>
      </w:r>
    </w:p>
    <w:p w14:paraId="119A4BB3" w14:textId="741C19C1" w:rsidR="00D97450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18DDBE93" w14:textId="036F9E59" w:rsidR="00D97450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Meno: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7C79D177" w14:textId="77777777" w:rsidR="009B6618" w:rsidRDefault="00D97450" w:rsidP="00D974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Podpis: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 xml:space="preserve">.............................................................................................................................................. </w:t>
      </w:r>
    </w:p>
    <w:p w14:paraId="65088229" w14:textId="77777777" w:rsidR="009B6618" w:rsidRDefault="009B6618" w:rsidP="00D974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Poznámka:</w:t>
      </w:r>
      <w:r w:rsidRPr="009B6618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65218D9D" w14:textId="6476AD74" w:rsidR="001B4E7D" w:rsidRPr="00F66AAD" w:rsidRDefault="00E4202B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br/>
      </w:r>
      <w:r w:rsidR="001B4E7D">
        <w:rPr>
          <w:rFonts w:ascii="Corbel" w:hAnsi="Corbel"/>
          <w:b/>
          <w:bCs/>
          <w:sz w:val="22"/>
          <w:szCs w:val="22"/>
        </w:rPr>
        <w:t>BOZP / PO</w:t>
      </w:r>
    </w:p>
    <w:p w14:paraId="5401EFC9" w14:textId="77777777" w:rsidR="00756050" w:rsidRDefault="00756050" w:rsidP="007560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Vyjadrenie k zámeru:</w:t>
      </w:r>
    </w:p>
    <w:p w14:paraId="6958E482" w14:textId="77777777" w:rsidR="00756050" w:rsidRDefault="009735DB" w:rsidP="007560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503982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0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756050">
        <w:rPr>
          <w:rFonts w:ascii="Corbel" w:hAnsi="Corbel"/>
          <w:b/>
          <w:bCs/>
          <w:sz w:val="22"/>
          <w:szCs w:val="22"/>
        </w:rPr>
        <w:t xml:space="preserve">  </w:t>
      </w:r>
      <w:r w:rsidR="00756050">
        <w:rPr>
          <w:rFonts w:ascii="Corbel" w:hAnsi="Corbel"/>
          <w:sz w:val="22"/>
          <w:szCs w:val="22"/>
        </w:rPr>
        <w:t>bez pripomienok</w:t>
      </w:r>
    </w:p>
    <w:p w14:paraId="12433E0C" w14:textId="77777777" w:rsidR="00756050" w:rsidRDefault="009735DB" w:rsidP="007560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7147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0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756050">
        <w:rPr>
          <w:rFonts w:ascii="Corbel" w:hAnsi="Corbel"/>
          <w:b/>
          <w:bCs/>
          <w:sz w:val="22"/>
          <w:szCs w:val="22"/>
        </w:rPr>
        <w:t xml:space="preserve">  </w:t>
      </w:r>
      <w:r w:rsidR="00756050">
        <w:rPr>
          <w:rFonts w:ascii="Corbel" w:hAnsi="Corbel"/>
          <w:sz w:val="22"/>
          <w:szCs w:val="22"/>
        </w:rPr>
        <w:t>s pripomienkami (uvedú sa v poznámke)</w:t>
      </w:r>
    </w:p>
    <w:p w14:paraId="3F26E040" w14:textId="77777777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5175D9A1" w14:textId="77777777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Meno: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7CD1486A" w14:textId="77777777" w:rsidR="009B6618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Podpis: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 xml:space="preserve">..............................................................................................................................................   </w:t>
      </w:r>
    </w:p>
    <w:p w14:paraId="03D40AF0" w14:textId="77777777" w:rsidR="009B6618" w:rsidRDefault="009B6618" w:rsidP="009B6618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Poznámka:</w:t>
      </w:r>
      <w:r w:rsidRPr="009B6618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72EFB248" w14:textId="0FFB711A" w:rsidR="001B4E7D" w:rsidRPr="00F66AAD" w:rsidRDefault="009735DB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  <w:r>
        <w:rPr>
          <w:rFonts w:ascii="Corbel" w:hAnsi="Corbel"/>
          <w:sz w:val="22"/>
          <w:szCs w:val="22"/>
        </w:rPr>
        <w:t>..................</w:t>
      </w:r>
      <w:r w:rsidR="00E4202B">
        <w:rPr>
          <w:rFonts w:ascii="Corbel" w:hAnsi="Corbel"/>
          <w:b/>
          <w:bCs/>
          <w:sz w:val="22"/>
          <w:szCs w:val="22"/>
        </w:rPr>
        <w:br/>
      </w:r>
      <w:r w:rsidR="001B4E7D">
        <w:rPr>
          <w:rFonts w:ascii="Corbel" w:hAnsi="Corbel"/>
          <w:b/>
          <w:bCs/>
          <w:sz w:val="22"/>
          <w:szCs w:val="22"/>
        </w:rPr>
        <w:t>PROJEKTOVÉ CENTRUM</w:t>
      </w:r>
    </w:p>
    <w:p w14:paraId="6DC3ED45" w14:textId="77777777" w:rsidR="00756050" w:rsidRDefault="00756050" w:rsidP="007560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Vyjadrenie k zámeru:</w:t>
      </w:r>
    </w:p>
    <w:p w14:paraId="10725E81" w14:textId="77777777" w:rsidR="00756050" w:rsidRDefault="009735DB" w:rsidP="007560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736550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0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756050">
        <w:rPr>
          <w:rFonts w:ascii="Corbel" w:hAnsi="Corbel"/>
          <w:b/>
          <w:bCs/>
          <w:sz w:val="22"/>
          <w:szCs w:val="22"/>
        </w:rPr>
        <w:t xml:space="preserve">  </w:t>
      </w:r>
      <w:r w:rsidR="00756050">
        <w:rPr>
          <w:rFonts w:ascii="Corbel" w:hAnsi="Corbel"/>
          <w:sz w:val="22"/>
          <w:szCs w:val="22"/>
        </w:rPr>
        <w:t>bez pripomienok</w:t>
      </w:r>
    </w:p>
    <w:p w14:paraId="0EA03B88" w14:textId="77777777" w:rsidR="00756050" w:rsidRDefault="009735DB" w:rsidP="007560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70323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0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756050">
        <w:rPr>
          <w:rFonts w:ascii="Corbel" w:hAnsi="Corbel"/>
          <w:b/>
          <w:bCs/>
          <w:sz w:val="22"/>
          <w:szCs w:val="22"/>
        </w:rPr>
        <w:t xml:space="preserve">  </w:t>
      </w:r>
      <w:r w:rsidR="00756050">
        <w:rPr>
          <w:rFonts w:ascii="Corbel" w:hAnsi="Corbel"/>
          <w:sz w:val="22"/>
          <w:szCs w:val="22"/>
        </w:rPr>
        <w:t>s pripomienkami (uvedú sa v poznámke)</w:t>
      </w:r>
    </w:p>
    <w:p w14:paraId="7A2763E5" w14:textId="77777777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54303C1B" w14:textId="77777777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Meno: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542365B2" w14:textId="77777777" w:rsidR="009B6618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Podpis: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 xml:space="preserve">..............................................................................................................................................        </w:t>
      </w:r>
    </w:p>
    <w:p w14:paraId="6D012D89" w14:textId="77777777" w:rsidR="009B6618" w:rsidRDefault="009B6618" w:rsidP="009B6618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Poznámka:</w:t>
      </w:r>
      <w:r w:rsidRPr="009B6618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17556379" w14:textId="5A6794FF" w:rsidR="00E4202B" w:rsidRDefault="009735DB" w:rsidP="00D97450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...........................................................................................................................................................</w:t>
      </w:r>
      <w:r w:rsidR="00E4202B">
        <w:rPr>
          <w:rFonts w:ascii="Corbel" w:hAnsi="Corbel"/>
          <w:b/>
          <w:bCs/>
          <w:sz w:val="22"/>
          <w:szCs w:val="22"/>
        </w:rPr>
        <w:br/>
      </w:r>
    </w:p>
    <w:p w14:paraId="6484F889" w14:textId="77777777" w:rsidR="009735DB" w:rsidRDefault="009735DB" w:rsidP="00D97450">
      <w:pPr>
        <w:spacing w:line="360" w:lineRule="auto"/>
        <w:rPr>
          <w:rFonts w:ascii="Corbel" w:hAnsi="Corbel"/>
          <w:b/>
          <w:bCs/>
          <w:sz w:val="22"/>
          <w:szCs w:val="22"/>
        </w:rPr>
      </w:pPr>
    </w:p>
    <w:p w14:paraId="3D8634AA" w14:textId="22DD1AAF" w:rsidR="00D97450" w:rsidRPr="00F66AAD" w:rsidRDefault="009B6618" w:rsidP="00D974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lastRenderedPageBreak/>
        <w:t>KOORDINÁTOR INVESTIČNÝCH AKCIÍ (KIA)</w:t>
      </w:r>
    </w:p>
    <w:p w14:paraId="6B9DEBF0" w14:textId="77777777" w:rsidR="00756050" w:rsidRDefault="00756050" w:rsidP="00756050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Vyjadrenie k zámeru:</w:t>
      </w:r>
    </w:p>
    <w:p w14:paraId="24715618" w14:textId="77777777" w:rsidR="00756050" w:rsidRDefault="009735DB" w:rsidP="007560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738054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0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756050">
        <w:rPr>
          <w:rFonts w:ascii="Corbel" w:hAnsi="Corbel"/>
          <w:b/>
          <w:bCs/>
          <w:sz w:val="22"/>
          <w:szCs w:val="22"/>
        </w:rPr>
        <w:t xml:space="preserve">  </w:t>
      </w:r>
      <w:r w:rsidR="00756050">
        <w:rPr>
          <w:rFonts w:ascii="Corbel" w:hAnsi="Corbel"/>
          <w:sz w:val="22"/>
          <w:szCs w:val="22"/>
        </w:rPr>
        <w:t>bez pripomienok</w:t>
      </w:r>
    </w:p>
    <w:p w14:paraId="2B008C98" w14:textId="77777777" w:rsidR="00756050" w:rsidRDefault="009735DB" w:rsidP="00756050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345182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050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756050">
        <w:rPr>
          <w:rFonts w:ascii="Corbel" w:hAnsi="Corbel"/>
          <w:b/>
          <w:bCs/>
          <w:sz w:val="22"/>
          <w:szCs w:val="22"/>
        </w:rPr>
        <w:t xml:space="preserve">  </w:t>
      </w:r>
      <w:r w:rsidR="00756050">
        <w:rPr>
          <w:rFonts w:ascii="Corbel" w:hAnsi="Corbel"/>
          <w:sz w:val="22"/>
          <w:szCs w:val="22"/>
        </w:rPr>
        <w:t>s pripomienkami (uvedú sa v poznámke)</w:t>
      </w:r>
    </w:p>
    <w:p w14:paraId="77E8CFFD" w14:textId="77777777" w:rsidR="009B6618" w:rsidRDefault="009B6618" w:rsidP="009B6618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39801339" w14:textId="77777777" w:rsidR="009B6618" w:rsidRDefault="009B6618" w:rsidP="009B6618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Meno: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016E445B" w14:textId="77777777" w:rsidR="009B6618" w:rsidRDefault="009B6618" w:rsidP="009B6618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Podpis:</w:t>
      </w:r>
      <w:r w:rsidRPr="00D97450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 xml:space="preserve">..............................................................................................................................................        </w:t>
      </w:r>
    </w:p>
    <w:p w14:paraId="7E4117F1" w14:textId="77777777" w:rsidR="009B6618" w:rsidRDefault="009B6618" w:rsidP="009B6618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Poznámka:</w:t>
      </w:r>
      <w:r w:rsidRPr="009B6618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43304C03" w14:textId="52CBE21D" w:rsidR="001B4E7D" w:rsidRDefault="009735DB" w:rsidP="001B4E7D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...........................................................................................................................................................</w:t>
      </w:r>
      <w:r w:rsidR="00E4202B">
        <w:rPr>
          <w:rFonts w:ascii="Corbel" w:hAnsi="Corbel"/>
          <w:b/>
          <w:bCs/>
          <w:sz w:val="22"/>
          <w:szCs w:val="22"/>
        </w:rPr>
        <w:br/>
      </w:r>
      <w:r w:rsidR="001B4E7D">
        <w:rPr>
          <w:rFonts w:ascii="Corbel" w:hAnsi="Corbel"/>
          <w:b/>
          <w:bCs/>
          <w:sz w:val="22"/>
          <w:szCs w:val="22"/>
        </w:rPr>
        <w:t>X</w:t>
      </w:r>
      <w:r w:rsidR="009B6618">
        <w:rPr>
          <w:rFonts w:ascii="Corbel" w:hAnsi="Corbel"/>
          <w:b/>
          <w:bCs/>
          <w:sz w:val="22"/>
          <w:szCs w:val="22"/>
        </w:rPr>
        <w:t>I</w:t>
      </w:r>
      <w:r w:rsidR="00947599">
        <w:rPr>
          <w:rFonts w:ascii="Corbel" w:hAnsi="Corbel"/>
          <w:b/>
          <w:bCs/>
          <w:sz w:val="22"/>
          <w:szCs w:val="22"/>
        </w:rPr>
        <w:t>I</w:t>
      </w:r>
      <w:r w:rsidR="001B4E7D">
        <w:rPr>
          <w:rFonts w:ascii="Corbel" w:hAnsi="Corbel"/>
          <w:b/>
          <w:bCs/>
          <w:sz w:val="22"/>
          <w:szCs w:val="22"/>
        </w:rPr>
        <w:t>. STANOVISKO VEDENIA FAKULTY</w:t>
      </w:r>
    </w:p>
    <w:p w14:paraId="45A25E97" w14:textId="066D4739" w:rsidR="001B4E7D" w:rsidRDefault="00DB6DF6" w:rsidP="001B4E7D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Schvaľuje:</w:t>
      </w:r>
    </w:p>
    <w:p w14:paraId="5F3CCFBC" w14:textId="7D15365D" w:rsidR="00DB6DF6" w:rsidRDefault="009735DB" w:rsidP="00DB6D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1970703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D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B6DF6">
        <w:rPr>
          <w:rFonts w:ascii="Corbel" w:hAnsi="Corbel"/>
          <w:b/>
          <w:bCs/>
          <w:sz w:val="22"/>
          <w:szCs w:val="22"/>
        </w:rPr>
        <w:t xml:space="preserve">  </w:t>
      </w:r>
      <w:r w:rsidR="00DB6DF6">
        <w:rPr>
          <w:rFonts w:ascii="Corbel" w:hAnsi="Corbel"/>
          <w:sz w:val="22"/>
          <w:szCs w:val="22"/>
        </w:rPr>
        <w:t>Dekan fakulty</w:t>
      </w:r>
    </w:p>
    <w:p w14:paraId="3AFA3684" w14:textId="39DBBA4B" w:rsidR="00DB6DF6" w:rsidRDefault="009735DB" w:rsidP="00DB6DF6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1713872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DF6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DB6DF6">
        <w:rPr>
          <w:rFonts w:ascii="Corbel" w:hAnsi="Corbel"/>
          <w:b/>
          <w:bCs/>
          <w:sz w:val="22"/>
          <w:szCs w:val="22"/>
        </w:rPr>
        <w:t xml:space="preserve">  </w:t>
      </w:r>
      <w:r w:rsidR="00DB6DF6">
        <w:rPr>
          <w:rFonts w:ascii="Corbel" w:hAnsi="Corbel"/>
          <w:sz w:val="22"/>
          <w:szCs w:val="22"/>
        </w:rPr>
        <w:t>Tajomníčka fakulty</w:t>
      </w:r>
    </w:p>
    <w:p w14:paraId="0C9B3E8E" w14:textId="1DB4615B" w:rsidR="00DB6DF6" w:rsidRPr="001B4E7D" w:rsidRDefault="00DB6DF6" w:rsidP="001B4E7D">
      <w:pPr>
        <w:spacing w:line="360" w:lineRule="auto"/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t>S realizáciou zámeru:</w:t>
      </w:r>
    </w:p>
    <w:p w14:paraId="5EB77804" w14:textId="7A007168" w:rsidR="001B4E7D" w:rsidRDefault="009735DB" w:rsidP="001B4E7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2106764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E7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1B4E7D">
        <w:rPr>
          <w:rFonts w:ascii="Corbel" w:hAnsi="Corbel"/>
          <w:b/>
          <w:bCs/>
          <w:sz w:val="22"/>
          <w:szCs w:val="22"/>
        </w:rPr>
        <w:t xml:space="preserve">  </w:t>
      </w:r>
      <w:r w:rsidR="001B4E7D">
        <w:rPr>
          <w:rFonts w:ascii="Corbel" w:hAnsi="Corbel"/>
          <w:sz w:val="22"/>
          <w:szCs w:val="22"/>
        </w:rPr>
        <w:t>Súhlasí</w:t>
      </w:r>
    </w:p>
    <w:p w14:paraId="48A9B028" w14:textId="132FD8DA" w:rsidR="001B4E7D" w:rsidRDefault="009735DB" w:rsidP="001B4E7D">
      <w:pPr>
        <w:spacing w:line="360" w:lineRule="auto"/>
        <w:rPr>
          <w:rFonts w:ascii="Corbel" w:hAnsi="Corbel"/>
          <w:sz w:val="22"/>
          <w:szCs w:val="22"/>
        </w:rPr>
      </w:pPr>
      <w:sdt>
        <w:sdtPr>
          <w:rPr>
            <w:rFonts w:ascii="Corbel" w:hAnsi="Corbel"/>
            <w:b/>
            <w:bCs/>
            <w:sz w:val="22"/>
            <w:szCs w:val="22"/>
          </w:rPr>
          <w:id w:val="-332908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E7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1B4E7D">
        <w:rPr>
          <w:rFonts w:ascii="Corbel" w:hAnsi="Corbel"/>
          <w:b/>
          <w:bCs/>
          <w:sz w:val="22"/>
          <w:szCs w:val="22"/>
        </w:rPr>
        <w:t xml:space="preserve">  </w:t>
      </w:r>
      <w:r w:rsidR="001B4E7D">
        <w:rPr>
          <w:rFonts w:ascii="Corbel" w:hAnsi="Corbel"/>
          <w:sz w:val="22"/>
          <w:szCs w:val="22"/>
        </w:rPr>
        <w:t>Nesúhlasí</w:t>
      </w:r>
    </w:p>
    <w:p w14:paraId="25D9E9EF" w14:textId="35A093DA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Poznámky ..........................................................................................................................................</w:t>
      </w:r>
    </w:p>
    <w:p w14:paraId="0D9A2D5B" w14:textId="63CC9588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0276E3A1" w14:textId="77777777" w:rsidR="00110E21" w:rsidRDefault="00110E21" w:rsidP="00110E21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43FFBABD" w14:textId="3420B178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Dátum, podpis....................................................................................................................................</w:t>
      </w:r>
    </w:p>
    <w:p w14:paraId="208F59C1" w14:textId="77777777" w:rsidR="001B4E7D" w:rsidRDefault="001B4E7D" w:rsidP="001B4E7D">
      <w:pPr>
        <w:spacing w:line="360" w:lineRule="auto"/>
        <w:rPr>
          <w:rFonts w:ascii="Corbel" w:hAnsi="Corbel"/>
          <w:sz w:val="22"/>
          <w:szCs w:val="22"/>
        </w:rPr>
      </w:pPr>
    </w:p>
    <w:p w14:paraId="338EC6C6" w14:textId="77777777" w:rsidR="00DA0835" w:rsidRDefault="00DA0835" w:rsidP="001B4E7D">
      <w:pPr>
        <w:spacing w:line="360" w:lineRule="auto"/>
        <w:rPr>
          <w:rFonts w:ascii="Corbel" w:hAnsi="Corbel"/>
          <w:sz w:val="22"/>
          <w:szCs w:val="22"/>
        </w:rPr>
      </w:pPr>
    </w:p>
    <w:p w14:paraId="00A7855F" w14:textId="77777777" w:rsidR="00DA0835" w:rsidRDefault="00DA0835" w:rsidP="001B4E7D">
      <w:pPr>
        <w:spacing w:line="360" w:lineRule="auto"/>
        <w:rPr>
          <w:rFonts w:ascii="Corbel" w:hAnsi="Corbel"/>
          <w:sz w:val="22"/>
          <w:szCs w:val="22"/>
        </w:rPr>
      </w:pPr>
    </w:p>
    <w:p w14:paraId="4CEFB4FD" w14:textId="26B66CAF" w:rsidR="00DA0835" w:rsidRPr="00F66AAD" w:rsidRDefault="00DA0835" w:rsidP="00DA0835">
      <w:pPr>
        <w:spacing w:line="276" w:lineRule="auto"/>
        <w:jc w:val="both"/>
        <w:rPr>
          <w:rFonts w:ascii="Corbel" w:hAnsi="Corbel"/>
          <w:i/>
          <w:iCs/>
          <w:sz w:val="18"/>
          <w:szCs w:val="18"/>
        </w:rPr>
      </w:pPr>
      <w:r w:rsidRPr="00F66AAD">
        <w:rPr>
          <w:rFonts w:ascii="Corbel" w:hAnsi="Corbel"/>
          <w:i/>
          <w:iCs/>
          <w:sz w:val="18"/>
          <w:szCs w:val="18"/>
        </w:rPr>
        <w:t xml:space="preserve">Táto žiadosť sa predkladá na základe výzvy OTPČ v súlade so smernicou dekana </w:t>
      </w:r>
      <w:proofErr w:type="spellStart"/>
      <w:r w:rsidRPr="00F66AAD">
        <w:rPr>
          <w:rFonts w:ascii="Corbel" w:hAnsi="Corbel"/>
          <w:i/>
          <w:iCs/>
          <w:sz w:val="18"/>
          <w:szCs w:val="18"/>
        </w:rPr>
        <w:t>PriF</w:t>
      </w:r>
      <w:proofErr w:type="spellEnd"/>
      <w:r w:rsidRPr="00F66AAD">
        <w:rPr>
          <w:rFonts w:ascii="Corbel" w:hAnsi="Corbel"/>
          <w:i/>
          <w:iCs/>
          <w:sz w:val="18"/>
          <w:szCs w:val="18"/>
        </w:rPr>
        <w:t xml:space="preserve"> UK o postupe pri realizácii stavebných, technických a udržiavacích prác.</w:t>
      </w:r>
    </w:p>
    <w:p w14:paraId="10D384D1" w14:textId="77777777" w:rsidR="00F66AAD" w:rsidRDefault="00F66AAD" w:rsidP="00F66AAD">
      <w:pPr>
        <w:spacing w:line="276" w:lineRule="auto"/>
        <w:rPr>
          <w:rFonts w:ascii="Corbel" w:hAnsi="Corbel"/>
          <w:sz w:val="18"/>
          <w:szCs w:val="18"/>
        </w:rPr>
      </w:pPr>
    </w:p>
    <w:p w14:paraId="674E967A" w14:textId="77777777" w:rsidR="00DA0835" w:rsidRDefault="00DA0835" w:rsidP="001B4E7D">
      <w:pPr>
        <w:spacing w:line="360" w:lineRule="auto"/>
        <w:rPr>
          <w:rFonts w:ascii="Corbel" w:hAnsi="Corbel"/>
          <w:sz w:val="22"/>
          <w:szCs w:val="22"/>
        </w:rPr>
      </w:pPr>
    </w:p>
    <w:sectPr w:rsidR="00DA0835" w:rsidSect="00CA324F">
      <w:headerReference w:type="default" r:id="rId11"/>
      <w:footerReference w:type="default" r:id="rId12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FADD7" w14:textId="77777777" w:rsidR="00853E59" w:rsidRDefault="00853E59" w:rsidP="00AA3035">
      <w:r>
        <w:separator/>
      </w:r>
    </w:p>
  </w:endnote>
  <w:endnote w:type="continuationSeparator" w:id="0">
    <w:p w14:paraId="7D361575" w14:textId="77777777" w:rsidR="00853E59" w:rsidRDefault="00853E59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D160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44B96512" w14:textId="77777777" w:rsidTr="002C5E66">
      <w:trPr>
        <w:trHeight w:val="567"/>
      </w:trPr>
      <w:tc>
        <w:tcPr>
          <w:tcW w:w="3260" w:type="dxa"/>
          <w:vAlign w:val="center"/>
        </w:tcPr>
        <w:p w14:paraId="76F14E9B" w14:textId="024377F1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2261919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0BC4D2A4" wp14:editId="18D18AB0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5A649EC" w14:textId="715D1757" w:rsidR="00765F93" w:rsidRDefault="00765F93" w:rsidP="005E3A72">
          <w:pPr>
            <w:pStyle w:val="Patkavpravo"/>
          </w:pPr>
        </w:p>
        <w:p w14:paraId="141A0187" w14:textId="37432C41" w:rsidR="00135234" w:rsidRPr="006C7C57" w:rsidRDefault="00135234" w:rsidP="005E3A72">
          <w:pPr>
            <w:pStyle w:val="Patkavpravo"/>
          </w:pPr>
        </w:p>
      </w:tc>
    </w:tr>
  </w:tbl>
  <w:p w14:paraId="176732E4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4D99" w14:textId="77777777" w:rsidR="00853E59" w:rsidRDefault="00853E59" w:rsidP="00AA3035">
      <w:r>
        <w:separator/>
      </w:r>
    </w:p>
  </w:footnote>
  <w:footnote w:type="continuationSeparator" w:id="0">
    <w:p w14:paraId="688E49A4" w14:textId="77777777" w:rsidR="00853E59" w:rsidRDefault="00853E59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3C782768" w14:textId="77777777" w:rsidTr="002C5E66">
      <w:trPr>
        <w:trHeight w:val="428"/>
      </w:trPr>
      <w:tc>
        <w:tcPr>
          <w:tcW w:w="523" w:type="pct"/>
        </w:tcPr>
        <w:p w14:paraId="013F2576" w14:textId="77777777" w:rsidR="00D73373" w:rsidRPr="00A84B5A" w:rsidRDefault="00642FA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54E76B7F" wp14:editId="4D13CDA3">
                <wp:extent cx="612000" cy="612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6E8CC148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642FA3" w:rsidRPr="007A0BE1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Prírodovedecká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28DFE7D0" w14:textId="77777777" w:rsidR="00D73373" w:rsidRPr="009C3CBA" w:rsidRDefault="00642FA3" w:rsidP="00A26412">
          <w:pPr>
            <w:pStyle w:val="Hlavickaadresa"/>
          </w:pPr>
          <w:r w:rsidRPr="00EF720E">
            <w:t>Mlynská dolina</w:t>
          </w:r>
          <w:r>
            <w:br/>
          </w:r>
          <w:r w:rsidRPr="00EF720E">
            <w:t>Ilkovičova 6</w:t>
          </w:r>
          <w:r>
            <w:br/>
          </w:r>
          <w:r w:rsidRPr="00EF720E">
            <w:t xml:space="preserve">842 15 </w:t>
          </w:r>
          <w:r>
            <w:t xml:space="preserve"> </w:t>
          </w:r>
          <w:r w:rsidRPr="00EF720E">
            <w:t>Bratislava 4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30CCD0EF" w14:textId="04C00531" w:rsidR="00D73373" w:rsidRPr="00235576" w:rsidRDefault="00235576" w:rsidP="005E3A72">
          <w:pPr>
            <w:pStyle w:val="HlavickaODD"/>
            <w:rPr>
              <w:b w:val="0"/>
              <w:bCs w:val="0"/>
            </w:rPr>
          </w:pPr>
          <w:r w:rsidRPr="00235576">
            <w:rPr>
              <w:b w:val="0"/>
              <w:bCs w:val="0"/>
            </w:rPr>
            <w:t xml:space="preserve">Evidenčné č. zámeru: </w:t>
          </w:r>
          <w:r w:rsidR="006661A7">
            <w:rPr>
              <w:b w:val="0"/>
              <w:bCs w:val="0"/>
            </w:rPr>
            <w:t xml:space="preserve">...... </w:t>
          </w:r>
          <w:r>
            <w:rPr>
              <w:b w:val="0"/>
              <w:bCs w:val="0"/>
            </w:rPr>
            <w:t>/</w:t>
          </w:r>
          <w:r w:rsidR="006661A7">
            <w:rPr>
              <w:b w:val="0"/>
              <w:bCs w:val="0"/>
            </w:rPr>
            <w:t>......</w:t>
          </w:r>
        </w:p>
      </w:tc>
    </w:tr>
  </w:tbl>
  <w:p w14:paraId="688C9EAA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E4D1C"/>
    <w:multiLevelType w:val="hybridMultilevel"/>
    <w:tmpl w:val="440630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8424731">
    <w:abstractNumId w:val="1"/>
  </w:num>
  <w:num w:numId="2" w16cid:durableId="1762602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DB"/>
    <w:rsid w:val="000025C6"/>
    <w:rsid w:val="00014580"/>
    <w:rsid w:val="00023033"/>
    <w:rsid w:val="0002534B"/>
    <w:rsid w:val="00080B78"/>
    <w:rsid w:val="0008120D"/>
    <w:rsid w:val="00086875"/>
    <w:rsid w:val="00101DFA"/>
    <w:rsid w:val="00110144"/>
    <w:rsid w:val="00110E21"/>
    <w:rsid w:val="0011528D"/>
    <w:rsid w:val="00135234"/>
    <w:rsid w:val="00136419"/>
    <w:rsid w:val="001752C8"/>
    <w:rsid w:val="001A2E90"/>
    <w:rsid w:val="001A38B9"/>
    <w:rsid w:val="001B4E7D"/>
    <w:rsid w:val="001D03C2"/>
    <w:rsid w:val="001D4493"/>
    <w:rsid w:val="00235576"/>
    <w:rsid w:val="00241609"/>
    <w:rsid w:val="00243AF1"/>
    <w:rsid w:val="00267952"/>
    <w:rsid w:val="00274E63"/>
    <w:rsid w:val="002A0A49"/>
    <w:rsid w:val="002B5652"/>
    <w:rsid w:val="002D49D9"/>
    <w:rsid w:val="003233F8"/>
    <w:rsid w:val="00335397"/>
    <w:rsid w:val="00344290"/>
    <w:rsid w:val="0035489D"/>
    <w:rsid w:val="0036298F"/>
    <w:rsid w:val="00363444"/>
    <w:rsid w:val="00382A21"/>
    <w:rsid w:val="003A606C"/>
    <w:rsid w:val="003B3AA8"/>
    <w:rsid w:val="003C19D2"/>
    <w:rsid w:val="003F0596"/>
    <w:rsid w:val="003F572D"/>
    <w:rsid w:val="004150B6"/>
    <w:rsid w:val="00446EC1"/>
    <w:rsid w:val="00450555"/>
    <w:rsid w:val="0045610C"/>
    <w:rsid w:val="00463338"/>
    <w:rsid w:val="004809EB"/>
    <w:rsid w:val="004A2F96"/>
    <w:rsid w:val="004C6140"/>
    <w:rsid w:val="004C618E"/>
    <w:rsid w:val="004E4D0C"/>
    <w:rsid w:val="00500F0A"/>
    <w:rsid w:val="0050684C"/>
    <w:rsid w:val="005070CE"/>
    <w:rsid w:val="00514712"/>
    <w:rsid w:val="005320E3"/>
    <w:rsid w:val="00560FD1"/>
    <w:rsid w:val="005652CD"/>
    <w:rsid w:val="005903F9"/>
    <w:rsid w:val="005A3F5F"/>
    <w:rsid w:val="005A507A"/>
    <w:rsid w:val="005E3A72"/>
    <w:rsid w:val="005F2D3B"/>
    <w:rsid w:val="005F3D08"/>
    <w:rsid w:val="00606E0E"/>
    <w:rsid w:val="0062337C"/>
    <w:rsid w:val="00624416"/>
    <w:rsid w:val="00632708"/>
    <w:rsid w:val="006405DF"/>
    <w:rsid w:val="00642FA3"/>
    <w:rsid w:val="006661A7"/>
    <w:rsid w:val="0069224B"/>
    <w:rsid w:val="006A3CFB"/>
    <w:rsid w:val="006B2504"/>
    <w:rsid w:val="006B6E66"/>
    <w:rsid w:val="006C7C57"/>
    <w:rsid w:val="006D11A9"/>
    <w:rsid w:val="006E5CDE"/>
    <w:rsid w:val="00714B19"/>
    <w:rsid w:val="00716172"/>
    <w:rsid w:val="0071782A"/>
    <w:rsid w:val="007427C5"/>
    <w:rsid w:val="00745CCB"/>
    <w:rsid w:val="00750714"/>
    <w:rsid w:val="0075162F"/>
    <w:rsid w:val="00756050"/>
    <w:rsid w:val="00765529"/>
    <w:rsid w:val="00765F93"/>
    <w:rsid w:val="00770C34"/>
    <w:rsid w:val="0077479B"/>
    <w:rsid w:val="00777DF3"/>
    <w:rsid w:val="007A73F2"/>
    <w:rsid w:val="007B4352"/>
    <w:rsid w:val="007B49E6"/>
    <w:rsid w:val="007B6FDD"/>
    <w:rsid w:val="007D5C6A"/>
    <w:rsid w:val="007E42F6"/>
    <w:rsid w:val="007E51DC"/>
    <w:rsid w:val="007F0CA5"/>
    <w:rsid w:val="00800142"/>
    <w:rsid w:val="008051F6"/>
    <w:rsid w:val="00806FCB"/>
    <w:rsid w:val="0083342B"/>
    <w:rsid w:val="00833D1A"/>
    <w:rsid w:val="00833F55"/>
    <w:rsid w:val="0083444C"/>
    <w:rsid w:val="0083492B"/>
    <w:rsid w:val="00834DDA"/>
    <w:rsid w:val="00844379"/>
    <w:rsid w:val="0084626A"/>
    <w:rsid w:val="00853E59"/>
    <w:rsid w:val="008614AF"/>
    <w:rsid w:val="0086186C"/>
    <w:rsid w:val="00867D51"/>
    <w:rsid w:val="00884E54"/>
    <w:rsid w:val="008925DF"/>
    <w:rsid w:val="008A3896"/>
    <w:rsid w:val="008B00AF"/>
    <w:rsid w:val="008C791D"/>
    <w:rsid w:val="008D52D2"/>
    <w:rsid w:val="008F7539"/>
    <w:rsid w:val="00924C84"/>
    <w:rsid w:val="009320B1"/>
    <w:rsid w:val="00932124"/>
    <w:rsid w:val="00933048"/>
    <w:rsid w:val="009462A5"/>
    <w:rsid w:val="00947599"/>
    <w:rsid w:val="00957899"/>
    <w:rsid w:val="00962C51"/>
    <w:rsid w:val="00971ACB"/>
    <w:rsid w:val="009735DB"/>
    <w:rsid w:val="00991C80"/>
    <w:rsid w:val="00992279"/>
    <w:rsid w:val="009A1319"/>
    <w:rsid w:val="009A201F"/>
    <w:rsid w:val="009A6808"/>
    <w:rsid w:val="009B6618"/>
    <w:rsid w:val="009C5A16"/>
    <w:rsid w:val="009D7CC6"/>
    <w:rsid w:val="009E011D"/>
    <w:rsid w:val="009E07D0"/>
    <w:rsid w:val="009F76DB"/>
    <w:rsid w:val="00A0574E"/>
    <w:rsid w:val="00A11EBA"/>
    <w:rsid w:val="00A1284C"/>
    <w:rsid w:val="00A26412"/>
    <w:rsid w:val="00A84B5A"/>
    <w:rsid w:val="00A86023"/>
    <w:rsid w:val="00A90284"/>
    <w:rsid w:val="00AA1F3B"/>
    <w:rsid w:val="00AA3035"/>
    <w:rsid w:val="00AB520F"/>
    <w:rsid w:val="00AB5280"/>
    <w:rsid w:val="00AC37A1"/>
    <w:rsid w:val="00B112BA"/>
    <w:rsid w:val="00B402E3"/>
    <w:rsid w:val="00B60BCD"/>
    <w:rsid w:val="00B673DD"/>
    <w:rsid w:val="00B76A6C"/>
    <w:rsid w:val="00B867F3"/>
    <w:rsid w:val="00BA59C8"/>
    <w:rsid w:val="00BC1334"/>
    <w:rsid w:val="00BC5C52"/>
    <w:rsid w:val="00BD1838"/>
    <w:rsid w:val="00BD2686"/>
    <w:rsid w:val="00C03C5C"/>
    <w:rsid w:val="00C10E98"/>
    <w:rsid w:val="00C14A5C"/>
    <w:rsid w:val="00C16C18"/>
    <w:rsid w:val="00C20CFC"/>
    <w:rsid w:val="00C21FB2"/>
    <w:rsid w:val="00C50768"/>
    <w:rsid w:val="00C64157"/>
    <w:rsid w:val="00C77894"/>
    <w:rsid w:val="00C77D63"/>
    <w:rsid w:val="00C81BC4"/>
    <w:rsid w:val="00C81E2C"/>
    <w:rsid w:val="00CA09F1"/>
    <w:rsid w:val="00CA324F"/>
    <w:rsid w:val="00CD1FDA"/>
    <w:rsid w:val="00D212F4"/>
    <w:rsid w:val="00D24176"/>
    <w:rsid w:val="00D34854"/>
    <w:rsid w:val="00D73373"/>
    <w:rsid w:val="00D86E40"/>
    <w:rsid w:val="00D956CE"/>
    <w:rsid w:val="00D97450"/>
    <w:rsid w:val="00DA0835"/>
    <w:rsid w:val="00DB6DF6"/>
    <w:rsid w:val="00DB7169"/>
    <w:rsid w:val="00DD496D"/>
    <w:rsid w:val="00DE6E65"/>
    <w:rsid w:val="00DF1CDC"/>
    <w:rsid w:val="00E15D12"/>
    <w:rsid w:val="00E20420"/>
    <w:rsid w:val="00E40ED1"/>
    <w:rsid w:val="00E4202B"/>
    <w:rsid w:val="00E63BB0"/>
    <w:rsid w:val="00E6725D"/>
    <w:rsid w:val="00E777DA"/>
    <w:rsid w:val="00EE55A1"/>
    <w:rsid w:val="00F1241D"/>
    <w:rsid w:val="00F33ECF"/>
    <w:rsid w:val="00F563CE"/>
    <w:rsid w:val="00F66AAD"/>
    <w:rsid w:val="00F73C32"/>
    <w:rsid w:val="00F843A8"/>
    <w:rsid w:val="00FB249C"/>
    <w:rsid w:val="00FB6B59"/>
    <w:rsid w:val="00FD17CF"/>
    <w:rsid w:val="00FD4143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79E28"/>
  <w15:chartTrackingRefBased/>
  <w15:docId w15:val="{72B29233-64D1-4B95-A051-4ECFE6C8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86186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4809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09EB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809EB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09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809E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7E42F6"/>
    <w:rPr>
      <w:rFonts w:ascii="Times New Roman" w:eastAsia="Times New Roman" w:hAnsi="Times New Roman" w:cs="Times New Roman"/>
      <w:szCs w:val="20"/>
    </w:rPr>
  </w:style>
  <w:style w:type="paragraph" w:customStyle="1" w:styleId="NoParagraphStyle">
    <w:name w:val="[No Paragraph Style]"/>
    <w:rsid w:val="00806FC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customStyle="1" w:styleId="BasicParagraph">
    <w:name w:val="[Basic Paragraph]"/>
    <w:basedOn w:val="NoParagraphStyle"/>
    <w:uiPriority w:val="99"/>
    <w:rsid w:val="00806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%20L&#246;rinc\Desktop\BOZPaOPP\Legislat&#237;va%20docs\Vzor%20h&#225;rku%20-%20Z&#225;m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hárku - Zámer.dotx</Template>
  <TotalTime>56</TotalTime>
  <Pages>5</Pages>
  <Words>1888</Words>
  <Characters>10764</Characters>
  <Application>Microsoft Office Word</Application>
  <DocSecurity>0</DocSecurity>
  <Lines>89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Lörinc</dc:creator>
  <cp:keywords/>
  <dc:description/>
  <cp:lastModifiedBy>Daxnerová Lenka</cp:lastModifiedBy>
  <cp:revision>26</cp:revision>
  <cp:lastPrinted>2021-06-16T06:03:00Z</cp:lastPrinted>
  <dcterms:created xsi:type="dcterms:W3CDTF">2026-01-28T14:44:00Z</dcterms:created>
  <dcterms:modified xsi:type="dcterms:W3CDTF">2026-02-02T09:06:00Z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